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56E142" w14:textId="77777777" w:rsidR="00F12A4E" w:rsidRPr="007E0E1E" w:rsidRDefault="004D431A" w:rsidP="007E0E1E">
      <w:pPr>
        <w:pStyle w:val="RubricHeading1"/>
      </w:pPr>
      <w:r w:rsidRPr="007E0E1E">
        <w:t>General Prayers</w:t>
      </w:r>
    </w:p>
    <w:p w14:paraId="2B6B16CA" w14:textId="46BB5D2E" w:rsidR="005C4F5F" w:rsidRPr="004D431A" w:rsidRDefault="005C4F5F" w:rsidP="005C4F5F">
      <w:pPr>
        <w:pStyle w:val="RubricHeading4"/>
      </w:pPr>
      <w:r w:rsidRPr="004D431A">
        <w:t>I</w:t>
      </w:r>
      <w:r w:rsidR="005F32D2">
        <w:t>.</w:t>
      </w:r>
    </w:p>
    <w:p w14:paraId="46560E29" w14:textId="77777777" w:rsidR="005C4F5F" w:rsidRPr="004D431A" w:rsidRDefault="005C4F5F" w:rsidP="007E0E1E">
      <w:pPr>
        <w:pStyle w:val="RubricHeading2"/>
      </w:pPr>
      <w:r w:rsidRPr="004D431A">
        <w:t>The Litany</w:t>
      </w:r>
    </w:p>
    <w:p w14:paraId="6E6A1F5F" w14:textId="6B661833" w:rsidR="005C4F5F" w:rsidRPr="00725ABB" w:rsidRDefault="005C4F5F" w:rsidP="005C4F5F">
      <w:pPr>
        <w:pStyle w:val="Rubric"/>
      </w:pPr>
      <w:r w:rsidRPr="00725ABB">
        <w:t xml:space="preserve">The </w:t>
      </w:r>
      <w:r w:rsidRPr="007E0E1E">
        <w:rPr>
          <w:i w:val="0"/>
        </w:rPr>
        <w:t>Litany</w:t>
      </w:r>
      <w:r w:rsidRPr="00725ABB">
        <w:t xml:space="preserve"> may be used at </w:t>
      </w:r>
      <w:r>
        <w:rPr>
          <w:i w:val="0"/>
        </w:rPr>
        <w:t>Evening Service</w:t>
      </w:r>
      <w:r>
        <w:t xml:space="preserve"> on Sundays, Wednesdays, and Fridays, on Days of Humiliation and Prayer, and at </w:t>
      </w:r>
      <w:r>
        <w:rPr>
          <w:i w:val="0"/>
        </w:rPr>
        <w:t xml:space="preserve">Morning Service </w:t>
      </w:r>
      <w:r>
        <w:t xml:space="preserve">on Sundays when there is no Communion. The Responses may be repeated after each phrase, or only at the end of each group, as here </w:t>
      </w:r>
      <w:proofErr w:type="spellStart"/>
      <w:r>
        <w:t>followeth</w:t>
      </w:r>
      <w:proofErr w:type="spellEnd"/>
      <w:r>
        <w:t>:</w:t>
      </w:r>
    </w:p>
    <w:p w14:paraId="27C05CF6" w14:textId="3DBFE4B9" w:rsidR="005C4F5F" w:rsidRDefault="005C4F5F" w:rsidP="005C4F5F">
      <w:pPr>
        <w:pStyle w:val="Ministertext"/>
      </w:pPr>
      <w:r w:rsidRPr="00B46795">
        <w:t xml:space="preserve">Lord, </w:t>
      </w:r>
      <w:r>
        <w:t>h</w:t>
      </w:r>
      <w:r w:rsidRPr="00B46795">
        <w:t>ave mercy upon us.</w:t>
      </w:r>
    </w:p>
    <w:p w14:paraId="0CA3F7BF" w14:textId="77777777" w:rsidR="005C4F5F" w:rsidRPr="005C4F5F" w:rsidRDefault="005C4F5F" w:rsidP="005C4F5F">
      <w:pPr>
        <w:pStyle w:val="Ministertext"/>
        <w:rPr>
          <w:b/>
        </w:rPr>
      </w:pPr>
      <w:r>
        <w:tab/>
      </w:r>
      <w:r w:rsidRPr="005C4F5F">
        <w:rPr>
          <w:b/>
        </w:rPr>
        <w:t>Lord, have mercy upon us.</w:t>
      </w:r>
    </w:p>
    <w:p w14:paraId="096408EC" w14:textId="2C8FCE0A" w:rsidR="005C4F5F" w:rsidRPr="00B46795" w:rsidRDefault="005C4F5F" w:rsidP="005C4F5F">
      <w:pPr>
        <w:pStyle w:val="Ministertext"/>
      </w:pPr>
      <w:r>
        <w:t>Christ</w:t>
      </w:r>
      <w:r w:rsidRPr="00B46795">
        <w:t xml:space="preserve">, </w:t>
      </w:r>
      <w:r>
        <w:t>h</w:t>
      </w:r>
      <w:r w:rsidRPr="00B46795">
        <w:t>ave mercy upon us.</w:t>
      </w:r>
    </w:p>
    <w:p w14:paraId="5DB6F17E" w14:textId="152D0312" w:rsidR="005C4F5F" w:rsidRPr="005C4F5F" w:rsidRDefault="005C4F5F" w:rsidP="005C4F5F">
      <w:pPr>
        <w:pStyle w:val="Ministertext"/>
        <w:ind w:firstLine="720"/>
        <w:rPr>
          <w:b/>
        </w:rPr>
      </w:pPr>
      <w:r w:rsidRPr="005C4F5F">
        <w:rPr>
          <w:b/>
        </w:rPr>
        <w:t>Christ, have mercy upon us.</w:t>
      </w:r>
    </w:p>
    <w:p w14:paraId="4E5B4B9C" w14:textId="77777777" w:rsidR="005C4F5F" w:rsidRPr="00B46795" w:rsidRDefault="005C4F5F" w:rsidP="005C4F5F">
      <w:pPr>
        <w:pStyle w:val="Ministertext"/>
      </w:pPr>
      <w:r w:rsidRPr="00B46795">
        <w:t xml:space="preserve">Lord, </w:t>
      </w:r>
      <w:r>
        <w:t>h</w:t>
      </w:r>
      <w:r w:rsidRPr="00B46795">
        <w:t>ave mercy upon us.</w:t>
      </w:r>
    </w:p>
    <w:p w14:paraId="1F707B89" w14:textId="77777777" w:rsidR="005C4F5F" w:rsidRPr="005C4F5F" w:rsidRDefault="005C4F5F" w:rsidP="005C4F5F">
      <w:pPr>
        <w:pStyle w:val="Ministertext"/>
        <w:ind w:firstLine="720"/>
        <w:rPr>
          <w:b/>
        </w:rPr>
      </w:pPr>
      <w:r w:rsidRPr="005C4F5F">
        <w:rPr>
          <w:b/>
        </w:rPr>
        <w:t>Lord, have mercy upon us.</w:t>
      </w:r>
    </w:p>
    <w:p w14:paraId="683CC123" w14:textId="77777777" w:rsidR="005C4F5F" w:rsidRDefault="005C4F5F" w:rsidP="005C4F5F">
      <w:pPr>
        <w:pStyle w:val="Ministertext"/>
      </w:pPr>
    </w:p>
    <w:p w14:paraId="258A28DC" w14:textId="761BE047" w:rsidR="005C4F5F" w:rsidRDefault="005C4F5F" w:rsidP="005C4F5F">
      <w:pPr>
        <w:pStyle w:val="Ministertext"/>
      </w:pPr>
      <w:r w:rsidRPr="00B46795">
        <w:t xml:space="preserve">O Christ, </w:t>
      </w:r>
      <w:r>
        <w:t>hear us.</w:t>
      </w:r>
    </w:p>
    <w:p w14:paraId="7A1AC1FE" w14:textId="77777777" w:rsidR="005C4F5F" w:rsidRPr="005C4F5F" w:rsidRDefault="005C4F5F" w:rsidP="005C4F5F">
      <w:pPr>
        <w:pStyle w:val="Ministertext"/>
        <w:rPr>
          <w:b/>
        </w:rPr>
      </w:pPr>
      <w:r w:rsidRPr="005C4F5F">
        <w:rPr>
          <w:b/>
        </w:rPr>
        <w:tab/>
        <w:t>O Christ, hear us.</w:t>
      </w:r>
    </w:p>
    <w:p w14:paraId="14FF4BBE" w14:textId="77777777" w:rsidR="005C4F5F" w:rsidRPr="00B46795" w:rsidRDefault="005C4F5F" w:rsidP="005C4F5F">
      <w:pPr>
        <w:tabs>
          <w:tab w:val="left" w:pos="360"/>
        </w:tabs>
      </w:pPr>
    </w:p>
    <w:p w14:paraId="21098760" w14:textId="2F3FB66E" w:rsidR="005C4F5F" w:rsidRPr="00B46795" w:rsidRDefault="005C4F5F" w:rsidP="005C4F5F">
      <w:pPr>
        <w:pStyle w:val="Ministertext"/>
      </w:pPr>
      <w:r w:rsidRPr="00B46795">
        <w:t>O God, the Father in heaven</w:t>
      </w:r>
      <w:r>
        <w:t>;</w:t>
      </w:r>
    </w:p>
    <w:p w14:paraId="059B2F11" w14:textId="77777777" w:rsidR="005C4F5F" w:rsidRPr="00B46795" w:rsidRDefault="005C4F5F" w:rsidP="005C4F5F">
      <w:pPr>
        <w:pStyle w:val="CongregationText"/>
      </w:pPr>
      <w:r>
        <w:tab/>
      </w:r>
      <w:r w:rsidRPr="00B46795">
        <w:t xml:space="preserve">Have mercy upon us. </w:t>
      </w:r>
    </w:p>
    <w:p w14:paraId="2D6953B4" w14:textId="3BA19379" w:rsidR="005C4F5F" w:rsidRPr="00B46795" w:rsidRDefault="005C4F5F" w:rsidP="005C4F5F">
      <w:pPr>
        <w:pStyle w:val="Ministertext"/>
      </w:pPr>
      <w:r w:rsidRPr="00B46795">
        <w:t>O God the Son, Redeemer of the world</w:t>
      </w:r>
      <w:r>
        <w:t>;</w:t>
      </w:r>
    </w:p>
    <w:p w14:paraId="3CBCE088" w14:textId="77777777" w:rsidR="005C4F5F" w:rsidRPr="00B46795" w:rsidRDefault="005C4F5F" w:rsidP="005C4F5F">
      <w:pPr>
        <w:pStyle w:val="CongregationText"/>
      </w:pPr>
      <w:r>
        <w:tab/>
      </w:r>
      <w:r w:rsidRPr="00B46795">
        <w:t xml:space="preserve">Have mercy upon us. </w:t>
      </w:r>
    </w:p>
    <w:p w14:paraId="34FE8777" w14:textId="569F02F4" w:rsidR="005C4F5F" w:rsidRPr="00B46795" w:rsidRDefault="005C4F5F" w:rsidP="005C4F5F">
      <w:pPr>
        <w:pStyle w:val="Ministertext"/>
      </w:pPr>
      <w:r w:rsidRPr="00B46795">
        <w:t>O God, the Holy Ghost</w:t>
      </w:r>
      <w:r>
        <w:t>;</w:t>
      </w:r>
    </w:p>
    <w:p w14:paraId="239FB3B4" w14:textId="77777777" w:rsidR="005C4F5F" w:rsidRPr="00B46795" w:rsidRDefault="005C4F5F" w:rsidP="005C4F5F">
      <w:pPr>
        <w:pStyle w:val="CongregationText"/>
      </w:pPr>
      <w:r>
        <w:tab/>
      </w:r>
      <w:r w:rsidRPr="00B46795">
        <w:t>Have mercy upon us.</w:t>
      </w:r>
    </w:p>
    <w:p w14:paraId="40BDC134" w14:textId="77777777" w:rsidR="005C4F5F" w:rsidRPr="00B46795" w:rsidRDefault="005C4F5F" w:rsidP="005C4F5F">
      <w:pPr>
        <w:tabs>
          <w:tab w:val="left" w:pos="360"/>
        </w:tabs>
      </w:pPr>
      <w:r w:rsidRPr="00B46795">
        <w:t xml:space="preserve"> </w:t>
      </w:r>
    </w:p>
    <w:p w14:paraId="4AA9C64D" w14:textId="77777777" w:rsidR="005C4F5F" w:rsidRPr="00B46795" w:rsidRDefault="005C4F5F" w:rsidP="005C4F5F">
      <w:pPr>
        <w:pStyle w:val="Ministertext"/>
      </w:pPr>
      <w:r w:rsidRPr="00B46795">
        <w:t>Be gracious unto us.</w:t>
      </w:r>
    </w:p>
    <w:p w14:paraId="6E294CB7" w14:textId="77777777" w:rsidR="005C4F5F" w:rsidRPr="00B46795" w:rsidRDefault="005C4F5F" w:rsidP="005C4F5F">
      <w:pPr>
        <w:pStyle w:val="CongregationText"/>
      </w:pPr>
      <w:r>
        <w:tab/>
      </w:r>
      <w:r w:rsidRPr="00B46795">
        <w:t xml:space="preserve">Spare us, good Lord. </w:t>
      </w:r>
    </w:p>
    <w:p w14:paraId="4170F307" w14:textId="77777777" w:rsidR="005C4F5F" w:rsidRPr="00B46795" w:rsidRDefault="005C4F5F" w:rsidP="005C4F5F">
      <w:pPr>
        <w:pStyle w:val="Ministertext"/>
      </w:pPr>
      <w:r w:rsidRPr="00B46795">
        <w:t>Be gracious unto us.</w:t>
      </w:r>
    </w:p>
    <w:p w14:paraId="252838C6" w14:textId="77777777" w:rsidR="005C4F5F" w:rsidRPr="00B46795" w:rsidRDefault="005C4F5F" w:rsidP="005C4F5F">
      <w:pPr>
        <w:pStyle w:val="CongregationText"/>
      </w:pPr>
      <w:r>
        <w:tab/>
      </w:r>
      <w:r w:rsidRPr="00B46795">
        <w:t>Help us, good Lord.</w:t>
      </w:r>
    </w:p>
    <w:p w14:paraId="1316C69E" w14:textId="77777777" w:rsidR="005C4F5F" w:rsidRPr="00B46795" w:rsidRDefault="005C4F5F" w:rsidP="005C4F5F">
      <w:pPr>
        <w:tabs>
          <w:tab w:val="left" w:pos="360"/>
        </w:tabs>
        <w:rPr>
          <w:b/>
        </w:rPr>
      </w:pPr>
    </w:p>
    <w:p w14:paraId="6BCE6833" w14:textId="77777777" w:rsidR="005C4F5F" w:rsidRPr="00B46795" w:rsidRDefault="005C4F5F" w:rsidP="005C4F5F">
      <w:pPr>
        <w:pStyle w:val="Ministertext"/>
      </w:pPr>
      <w:r w:rsidRPr="00B46795">
        <w:t>From all sin;</w:t>
      </w:r>
    </w:p>
    <w:p w14:paraId="68804D55" w14:textId="77777777" w:rsidR="005C4F5F" w:rsidRPr="00B46795" w:rsidRDefault="005C4F5F" w:rsidP="005C4F5F">
      <w:pPr>
        <w:pStyle w:val="Ministertext"/>
      </w:pPr>
      <w:r w:rsidRPr="00B46795">
        <w:t>From all error;</w:t>
      </w:r>
    </w:p>
    <w:p w14:paraId="1D23A9CC" w14:textId="77777777" w:rsidR="005C4F5F" w:rsidRPr="00B46795" w:rsidRDefault="005C4F5F" w:rsidP="005C4F5F">
      <w:pPr>
        <w:pStyle w:val="Ministertext"/>
      </w:pPr>
      <w:r w:rsidRPr="00B46795">
        <w:t xml:space="preserve">From all evil: </w:t>
      </w:r>
    </w:p>
    <w:p w14:paraId="7C35AA82" w14:textId="77777777" w:rsidR="005C4F5F" w:rsidRPr="00B46795" w:rsidRDefault="005C4F5F" w:rsidP="005C4F5F">
      <w:pPr>
        <w:pStyle w:val="CongregationText"/>
      </w:pPr>
      <w:r>
        <w:tab/>
      </w:r>
      <w:r w:rsidRPr="00B46795">
        <w:t>Good Lord, deliver us.</w:t>
      </w:r>
    </w:p>
    <w:p w14:paraId="31DB2E4B" w14:textId="77777777" w:rsidR="005C4F5F" w:rsidRPr="00B46795" w:rsidRDefault="005C4F5F" w:rsidP="005C4F5F">
      <w:pPr>
        <w:tabs>
          <w:tab w:val="left" w:pos="360"/>
        </w:tabs>
      </w:pPr>
    </w:p>
    <w:p w14:paraId="408BD0D5" w14:textId="77777777" w:rsidR="005C4F5F" w:rsidRPr="00B46795" w:rsidRDefault="005C4F5F" w:rsidP="005C4F5F">
      <w:pPr>
        <w:pStyle w:val="Ministertext"/>
      </w:pPr>
      <w:r w:rsidRPr="00B46795">
        <w:t>From the crafts and assaults of the devil;</w:t>
      </w:r>
    </w:p>
    <w:p w14:paraId="4ED75032" w14:textId="77777777" w:rsidR="005C4F5F" w:rsidRPr="00B46795" w:rsidRDefault="005C4F5F" w:rsidP="005C4F5F">
      <w:pPr>
        <w:pStyle w:val="Ministertext"/>
      </w:pPr>
      <w:r w:rsidRPr="00B46795">
        <w:t>From sudden and evil death;</w:t>
      </w:r>
    </w:p>
    <w:p w14:paraId="352C7FAE" w14:textId="77777777" w:rsidR="005C4F5F" w:rsidRPr="00B46795" w:rsidRDefault="005C4F5F" w:rsidP="005C4F5F">
      <w:pPr>
        <w:pStyle w:val="Ministertext"/>
      </w:pPr>
      <w:r w:rsidRPr="00B46795">
        <w:t>From pestilence and famine;</w:t>
      </w:r>
    </w:p>
    <w:p w14:paraId="072B172C" w14:textId="77777777" w:rsidR="005C4F5F" w:rsidRPr="00B46795" w:rsidRDefault="005C4F5F" w:rsidP="005C4F5F">
      <w:pPr>
        <w:pStyle w:val="Ministertext"/>
      </w:pPr>
      <w:r w:rsidRPr="00B46795">
        <w:t xml:space="preserve">From war and bloodshed; </w:t>
      </w:r>
    </w:p>
    <w:p w14:paraId="1B24A81C" w14:textId="77777777" w:rsidR="005C4F5F" w:rsidRPr="00B46795" w:rsidRDefault="005C4F5F" w:rsidP="005C4F5F">
      <w:pPr>
        <w:pStyle w:val="Ministertext"/>
      </w:pPr>
      <w:r w:rsidRPr="00B46795">
        <w:t xml:space="preserve">From sedition and rebellion; </w:t>
      </w:r>
    </w:p>
    <w:p w14:paraId="68520BB1" w14:textId="77777777" w:rsidR="005C4F5F" w:rsidRPr="00B46795" w:rsidRDefault="005C4F5F" w:rsidP="005C4F5F">
      <w:pPr>
        <w:pStyle w:val="Ministertext"/>
      </w:pPr>
      <w:r w:rsidRPr="00B46795">
        <w:t xml:space="preserve">From lightning and tempest; </w:t>
      </w:r>
    </w:p>
    <w:p w14:paraId="2E97771E" w14:textId="77777777" w:rsidR="005C4F5F" w:rsidRPr="00B46795" w:rsidRDefault="005C4F5F" w:rsidP="005C4F5F">
      <w:pPr>
        <w:pStyle w:val="Ministertext"/>
      </w:pPr>
      <w:r w:rsidRPr="00B46795">
        <w:t xml:space="preserve">From all calamity by fire and water; </w:t>
      </w:r>
    </w:p>
    <w:p w14:paraId="03C1905F" w14:textId="77777777" w:rsidR="005C4F5F" w:rsidRPr="00B46795" w:rsidRDefault="005C4F5F" w:rsidP="005C4F5F">
      <w:pPr>
        <w:pStyle w:val="Ministertext"/>
      </w:pPr>
      <w:r w:rsidRPr="00B46795">
        <w:t xml:space="preserve">And from everlasting death: </w:t>
      </w:r>
    </w:p>
    <w:p w14:paraId="33CC3127" w14:textId="77777777" w:rsidR="005C4F5F" w:rsidRPr="00B46795" w:rsidRDefault="005C4F5F" w:rsidP="005C4F5F">
      <w:pPr>
        <w:pStyle w:val="CongregationText"/>
      </w:pPr>
      <w:r>
        <w:tab/>
      </w:r>
      <w:r w:rsidRPr="00B46795">
        <w:t>Good Lord, deliver us.</w:t>
      </w:r>
    </w:p>
    <w:p w14:paraId="3B867830" w14:textId="77777777" w:rsidR="005C4F5F" w:rsidRPr="00B46795" w:rsidRDefault="005C4F5F" w:rsidP="005C4F5F">
      <w:pPr>
        <w:tabs>
          <w:tab w:val="left" w:pos="360"/>
        </w:tabs>
      </w:pPr>
    </w:p>
    <w:p w14:paraId="30BDAD2B" w14:textId="77777777" w:rsidR="005C4F5F" w:rsidRPr="00B46795" w:rsidRDefault="005C4F5F" w:rsidP="005C4F5F">
      <w:pPr>
        <w:pStyle w:val="Ministertext"/>
      </w:pPr>
      <w:r w:rsidRPr="00B46795">
        <w:t xml:space="preserve">By the mystery of Thy holy Incarnation; </w:t>
      </w:r>
    </w:p>
    <w:p w14:paraId="77A91B64" w14:textId="77777777" w:rsidR="005C4F5F" w:rsidRPr="00B46795" w:rsidRDefault="005C4F5F" w:rsidP="005C4F5F">
      <w:pPr>
        <w:pStyle w:val="Ministertext"/>
      </w:pPr>
      <w:r w:rsidRPr="00B46795">
        <w:t xml:space="preserve">By Thy holy Nativity; </w:t>
      </w:r>
    </w:p>
    <w:p w14:paraId="2D8CC430" w14:textId="77777777" w:rsidR="005C4F5F" w:rsidRPr="00B46795" w:rsidRDefault="005C4F5F" w:rsidP="005C4F5F">
      <w:pPr>
        <w:pStyle w:val="Ministertext"/>
      </w:pPr>
      <w:r w:rsidRPr="00B46795">
        <w:t xml:space="preserve">By Thy baptism, fasting, and temptation; </w:t>
      </w:r>
    </w:p>
    <w:p w14:paraId="0C4F3ED5" w14:textId="77777777" w:rsidR="005C4F5F" w:rsidRPr="00B46795" w:rsidRDefault="005C4F5F" w:rsidP="005C4F5F">
      <w:pPr>
        <w:pStyle w:val="Ministertext"/>
      </w:pPr>
      <w:r w:rsidRPr="00B46795">
        <w:lastRenderedPageBreak/>
        <w:t xml:space="preserve">By Thine agony and bloody sweat; </w:t>
      </w:r>
    </w:p>
    <w:p w14:paraId="572A193D" w14:textId="77777777" w:rsidR="005C4F5F" w:rsidRPr="00B46795" w:rsidRDefault="005C4F5F" w:rsidP="005C4F5F">
      <w:pPr>
        <w:pStyle w:val="Ministertext"/>
      </w:pPr>
      <w:r w:rsidRPr="00B46795">
        <w:t xml:space="preserve">By Thy </w:t>
      </w:r>
      <w:r>
        <w:t>cross and P</w:t>
      </w:r>
      <w:r w:rsidRPr="00B46795">
        <w:t xml:space="preserve">assion; </w:t>
      </w:r>
    </w:p>
    <w:p w14:paraId="05172B48" w14:textId="77777777" w:rsidR="005C4F5F" w:rsidRPr="00B46795" w:rsidRDefault="005C4F5F" w:rsidP="005C4F5F">
      <w:pPr>
        <w:pStyle w:val="Ministertext"/>
      </w:pPr>
      <w:r w:rsidRPr="00B46795">
        <w:t xml:space="preserve">By Thy precious death and burial; </w:t>
      </w:r>
    </w:p>
    <w:p w14:paraId="64E40EC5" w14:textId="77777777" w:rsidR="005C4F5F" w:rsidRPr="00B46795" w:rsidRDefault="005C4F5F" w:rsidP="005C4F5F">
      <w:pPr>
        <w:pStyle w:val="Ministertext"/>
      </w:pPr>
      <w:r w:rsidRPr="00B46795">
        <w:t xml:space="preserve">By Thy glorious resurrection and ascension; </w:t>
      </w:r>
    </w:p>
    <w:p w14:paraId="1C177C74" w14:textId="77777777" w:rsidR="005C4F5F" w:rsidRPr="00B46795" w:rsidRDefault="005C4F5F" w:rsidP="005C4F5F">
      <w:pPr>
        <w:pStyle w:val="Ministertext"/>
      </w:pPr>
      <w:r w:rsidRPr="00B46795">
        <w:t xml:space="preserve">And by the coming of the Holy Ghost, the Comforter: </w:t>
      </w:r>
    </w:p>
    <w:p w14:paraId="4C0E1C4C" w14:textId="77777777" w:rsidR="005C4F5F" w:rsidRPr="00B46795" w:rsidRDefault="005C4F5F" w:rsidP="005C4F5F">
      <w:pPr>
        <w:pStyle w:val="CongregationText"/>
      </w:pPr>
      <w:r>
        <w:tab/>
      </w:r>
      <w:r w:rsidRPr="00B46795">
        <w:t>Help us, good Lord.</w:t>
      </w:r>
    </w:p>
    <w:p w14:paraId="54606540" w14:textId="77777777" w:rsidR="005C4F5F" w:rsidRPr="00B46795" w:rsidRDefault="005C4F5F" w:rsidP="005C4F5F">
      <w:pPr>
        <w:pStyle w:val="Ministertext"/>
      </w:pPr>
    </w:p>
    <w:p w14:paraId="111939B2" w14:textId="77777777" w:rsidR="005C4F5F" w:rsidRPr="00B46795" w:rsidRDefault="005C4F5F" w:rsidP="005C4F5F">
      <w:pPr>
        <w:pStyle w:val="Ministertext"/>
      </w:pPr>
      <w:r w:rsidRPr="00B46795">
        <w:t xml:space="preserve">In all time of our tribulation; </w:t>
      </w:r>
    </w:p>
    <w:p w14:paraId="0FC7154B" w14:textId="77777777" w:rsidR="005C4F5F" w:rsidRPr="00B46795" w:rsidRDefault="005C4F5F" w:rsidP="005C4F5F">
      <w:pPr>
        <w:pStyle w:val="Ministertext"/>
      </w:pPr>
      <w:r w:rsidRPr="00B46795">
        <w:t xml:space="preserve">In all time of our prosperity; </w:t>
      </w:r>
    </w:p>
    <w:p w14:paraId="6388977D" w14:textId="77777777" w:rsidR="005C4F5F" w:rsidRPr="00B46795" w:rsidRDefault="005C4F5F" w:rsidP="005C4F5F">
      <w:pPr>
        <w:pStyle w:val="Ministertext"/>
      </w:pPr>
      <w:r w:rsidRPr="00B46795">
        <w:t xml:space="preserve">In the hour of death; </w:t>
      </w:r>
    </w:p>
    <w:p w14:paraId="0A288DED" w14:textId="77777777" w:rsidR="005C4F5F" w:rsidRPr="00B46795" w:rsidRDefault="005C4F5F" w:rsidP="005C4F5F">
      <w:pPr>
        <w:pStyle w:val="Ministertext"/>
      </w:pPr>
      <w:r w:rsidRPr="00B46795">
        <w:t xml:space="preserve">And in the day of judgment: </w:t>
      </w:r>
    </w:p>
    <w:p w14:paraId="50D965B5" w14:textId="77777777" w:rsidR="005C4F5F" w:rsidRPr="00B46795" w:rsidRDefault="005C4F5F" w:rsidP="005C4F5F">
      <w:pPr>
        <w:pStyle w:val="CongregationText"/>
      </w:pPr>
      <w:r>
        <w:tab/>
      </w:r>
      <w:r w:rsidRPr="00B46795">
        <w:t>Help us, good Lord.</w:t>
      </w:r>
    </w:p>
    <w:p w14:paraId="3F1FBBD4" w14:textId="77777777" w:rsidR="005C4F5F" w:rsidRPr="00B46795" w:rsidRDefault="005C4F5F" w:rsidP="005C4F5F">
      <w:pPr>
        <w:pStyle w:val="Ministertext"/>
      </w:pPr>
    </w:p>
    <w:p w14:paraId="3F757D25" w14:textId="77777777" w:rsidR="005C4F5F" w:rsidRPr="00B46795" w:rsidRDefault="005C4F5F" w:rsidP="005C4F5F">
      <w:pPr>
        <w:pStyle w:val="Ministertext"/>
      </w:pPr>
      <w:r w:rsidRPr="00B46795">
        <w:t xml:space="preserve">We poor sinners do beseech Thee; </w:t>
      </w:r>
    </w:p>
    <w:p w14:paraId="194ED913" w14:textId="77777777" w:rsidR="005C4F5F" w:rsidRPr="00B46795" w:rsidRDefault="005C4F5F" w:rsidP="005C4F5F">
      <w:pPr>
        <w:pStyle w:val="CongregationText"/>
      </w:pPr>
      <w:r>
        <w:tab/>
      </w:r>
      <w:r w:rsidRPr="00B46795">
        <w:t>To hear us, O Lord God.</w:t>
      </w:r>
    </w:p>
    <w:p w14:paraId="00EA5F36" w14:textId="77777777" w:rsidR="005C4F5F" w:rsidRPr="00B46795" w:rsidRDefault="005C4F5F" w:rsidP="005C4F5F">
      <w:pPr>
        <w:pStyle w:val="Ministertext"/>
      </w:pPr>
    </w:p>
    <w:p w14:paraId="3A533BA9" w14:textId="77777777" w:rsidR="005C4F5F" w:rsidRPr="00B46795" w:rsidRDefault="005C4F5F" w:rsidP="005C4F5F">
      <w:pPr>
        <w:pStyle w:val="Ministertext"/>
      </w:pPr>
      <w:r w:rsidRPr="00B46795">
        <w:t>And to rule and govern Thy holy Christian Church;</w:t>
      </w:r>
    </w:p>
    <w:p w14:paraId="2624A035" w14:textId="77777777" w:rsidR="005C4F5F" w:rsidRPr="00B46795" w:rsidRDefault="005C4F5F" w:rsidP="005C4F5F">
      <w:pPr>
        <w:pStyle w:val="Ministertext"/>
      </w:pPr>
      <w:r w:rsidRPr="00B46795">
        <w:t xml:space="preserve">To preserve all pastors and ministers of Thy Church in the true knowledge and </w:t>
      </w:r>
    </w:p>
    <w:p w14:paraId="6622E014" w14:textId="77777777" w:rsidR="005C4F5F" w:rsidRPr="00B46795" w:rsidRDefault="005C4F5F" w:rsidP="005C4F5F">
      <w:pPr>
        <w:pStyle w:val="Ministertext"/>
        <w:ind w:firstLine="720"/>
      </w:pPr>
      <w:r w:rsidRPr="00B46795">
        <w:t>understanding of Thy Word, and in holiness of life;</w:t>
      </w:r>
    </w:p>
    <w:p w14:paraId="62FB3C66" w14:textId="77777777" w:rsidR="005C4F5F" w:rsidRPr="00B46795" w:rsidRDefault="005C4F5F" w:rsidP="005C4F5F">
      <w:pPr>
        <w:pStyle w:val="Ministertext"/>
      </w:pPr>
      <w:r w:rsidRPr="00B46795">
        <w:t>To put an end to all schisms and causes of offence;</w:t>
      </w:r>
    </w:p>
    <w:p w14:paraId="5B490CCA" w14:textId="77777777" w:rsidR="005C4F5F" w:rsidRPr="00B46795" w:rsidRDefault="005C4F5F" w:rsidP="005C4F5F">
      <w:pPr>
        <w:pStyle w:val="Ministertext"/>
      </w:pPr>
      <w:r w:rsidRPr="00B46795">
        <w:t>To bring into the way of truth all such as have erred, and are deceived;</w:t>
      </w:r>
    </w:p>
    <w:p w14:paraId="1C7C8544" w14:textId="77777777" w:rsidR="005C4F5F" w:rsidRPr="00B46795" w:rsidRDefault="005C4F5F" w:rsidP="005C4F5F">
      <w:pPr>
        <w:pStyle w:val="Ministertext"/>
      </w:pPr>
      <w:r w:rsidRPr="00B46795">
        <w:t>To beat down Satan under our feet;</w:t>
      </w:r>
    </w:p>
    <w:p w14:paraId="70113A0C" w14:textId="77777777" w:rsidR="005C4F5F" w:rsidRPr="00B46795" w:rsidRDefault="005C4F5F" w:rsidP="005C4F5F">
      <w:pPr>
        <w:pStyle w:val="Ministertext"/>
      </w:pPr>
      <w:r w:rsidRPr="00B46795">
        <w:t>To send faithful laborers into Thy harvest;</w:t>
      </w:r>
    </w:p>
    <w:p w14:paraId="5FECCEFA" w14:textId="77777777" w:rsidR="005C4F5F" w:rsidRPr="00B46795" w:rsidRDefault="005C4F5F" w:rsidP="005C4F5F">
      <w:pPr>
        <w:pStyle w:val="Ministertext"/>
      </w:pPr>
      <w:r w:rsidRPr="00B46795">
        <w:t>To accompany Thy Word with Thy Spirit and grace;</w:t>
      </w:r>
    </w:p>
    <w:p w14:paraId="1ACD26F6" w14:textId="77777777" w:rsidR="005C4F5F" w:rsidRPr="00B46795" w:rsidRDefault="005C4F5F" w:rsidP="005C4F5F">
      <w:pPr>
        <w:pStyle w:val="Ministertext"/>
      </w:pPr>
      <w:r w:rsidRPr="00B46795">
        <w:t>To raise up them that fall, and to strengthen such as do stand;</w:t>
      </w:r>
    </w:p>
    <w:p w14:paraId="4B5C728C" w14:textId="77777777" w:rsidR="005C4F5F" w:rsidRPr="00B46795" w:rsidRDefault="005C4F5F" w:rsidP="005C4F5F">
      <w:pPr>
        <w:pStyle w:val="Ministertext"/>
      </w:pPr>
      <w:r w:rsidRPr="00B46795">
        <w:t>And to comfort and help the weak-hearted and the distressed:</w:t>
      </w:r>
    </w:p>
    <w:p w14:paraId="34A35421" w14:textId="77777777" w:rsidR="005C4F5F" w:rsidRPr="00B46795" w:rsidRDefault="005C4F5F" w:rsidP="005C4F5F">
      <w:pPr>
        <w:pStyle w:val="CongregationText"/>
      </w:pPr>
      <w:r>
        <w:tab/>
      </w:r>
      <w:r w:rsidRPr="00B46795">
        <w:t xml:space="preserve">We </w:t>
      </w:r>
      <w:r w:rsidRPr="00B945E3">
        <w:t>beseech</w:t>
      </w:r>
      <w:r w:rsidRPr="00B46795">
        <w:t xml:space="preserve"> Thee to hear us, good Lord.</w:t>
      </w:r>
    </w:p>
    <w:p w14:paraId="78DF45B5" w14:textId="77777777" w:rsidR="005C4F5F" w:rsidRPr="00B46795" w:rsidRDefault="005C4F5F" w:rsidP="005C4F5F">
      <w:pPr>
        <w:pStyle w:val="Ministertext"/>
      </w:pPr>
    </w:p>
    <w:p w14:paraId="28823B26" w14:textId="77777777" w:rsidR="005C4F5F" w:rsidRPr="00B46795" w:rsidRDefault="005C4F5F" w:rsidP="005C4F5F">
      <w:pPr>
        <w:pStyle w:val="Ministertext"/>
      </w:pPr>
      <w:r w:rsidRPr="00B46795">
        <w:t xml:space="preserve">To give to all </w:t>
      </w:r>
      <w:proofErr w:type="gramStart"/>
      <w:r w:rsidRPr="00B46795">
        <w:t>nations</w:t>
      </w:r>
      <w:proofErr w:type="gramEnd"/>
      <w:r w:rsidRPr="00B46795">
        <w:t xml:space="preserve"> peace and concord;</w:t>
      </w:r>
    </w:p>
    <w:p w14:paraId="2723E72A" w14:textId="77777777" w:rsidR="005C4F5F" w:rsidRPr="00B46795" w:rsidRDefault="005C4F5F" w:rsidP="005C4F5F">
      <w:pPr>
        <w:pStyle w:val="Ministertext"/>
      </w:pPr>
      <w:r w:rsidRPr="00B46795">
        <w:t>To preserve our country from discord and contention;</w:t>
      </w:r>
    </w:p>
    <w:p w14:paraId="2767FF3D" w14:textId="77777777" w:rsidR="005C4F5F" w:rsidRPr="00B46795" w:rsidRDefault="005C4F5F" w:rsidP="005C4F5F">
      <w:pPr>
        <w:pStyle w:val="Ministertext"/>
      </w:pPr>
      <w:r w:rsidRPr="00B46795">
        <w:t>To give to our nation perpetual victory over all its enemies;</w:t>
      </w:r>
    </w:p>
    <w:p w14:paraId="5BB79DDA" w14:textId="77777777" w:rsidR="005C4F5F" w:rsidRPr="00B46795" w:rsidRDefault="005C4F5F" w:rsidP="005C4F5F">
      <w:pPr>
        <w:pStyle w:val="Ministertext"/>
      </w:pPr>
      <w:r w:rsidRPr="00B46795">
        <w:t>To direct and defend our President, and all in authority;</w:t>
      </w:r>
    </w:p>
    <w:p w14:paraId="2E2F941B" w14:textId="77777777" w:rsidR="005C4F5F" w:rsidRPr="00B46795" w:rsidRDefault="005C4F5F" w:rsidP="005C4F5F">
      <w:pPr>
        <w:pStyle w:val="Ministertext"/>
      </w:pPr>
      <w:r w:rsidRPr="00B46795">
        <w:t>And to bless and keep our magistrates, and all our</w:t>
      </w:r>
      <w:r>
        <w:t xml:space="preserve"> </w:t>
      </w:r>
      <w:r w:rsidRPr="00B46795">
        <w:t>people:</w:t>
      </w:r>
    </w:p>
    <w:p w14:paraId="72519677" w14:textId="77777777" w:rsidR="005C4F5F" w:rsidRPr="00B46795" w:rsidRDefault="005C4F5F" w:rsidP="005C4F5F">
      <w:pPr>
        <w:pStyle w:val="CongregationText"/>
      </w:pPr>
      <w:r>
        <w:tab/>
      </w:r>
      <w:r w:rsidRPr="00B46795">
        <w:t>We beseech Thee to hear us, good Lord.</w:t>
      </w:r>
    </w:p>
    <w:p w14:paraId="3F063816" w14:textId="77777777" w:rsidR="005C4F5F" w:rsidRPr="00B46795" w:rsidRDefault="005C4F5F" w:rsidP="005C4F5F">
      <w:pPr>
        <w:pStyle w:val="Ministertext"/>
      </w:pPr>
    </w:p>
    <w:p w14:paraId="6CA26A59" w14:textId="77777777" w:rsidR="005C4F5F" w:rsidRPr="00B46795" w:rsidRDefault="005C4F5F" w:rsidP="005C4F5F">
      <w:pPr>
        <w:pStyle w:val="Ministertext"/>
      </w:pPr>
      <w:r w:rsidRPr="00B46795">
        <w:t>To behold and succor all who are in danger, necessity, and tribulation;</w:t>
      </w:r>
    </w:p>
    <w:p w14:paraId="2DD6C7AD" w14:textId="77777777" w:rsidR="005C4F5F" w:rsidRPr="00B46795" w:rsidRDefault="005C4F5F" w:rsidP="005C4F5F">
      <w:pPr>
        <w:pStyle w:val="Ministertext"/>
      </w:pPr>
      <w:r w:rsidRPr="00B46795">
        <w:t>To protect all who travel by land or water;</w:t>
      </w:r>
    </w:p>
    <w:p w14:paraId="23B70EB1" w14:textId="77777777" w:rsidR="005C4F5F" w:rsidRPr="00B46795" w:rsidRDefault="005C4F5F" w:rsidP="005C4F5F">
      <w:pPr>
        <w:pStyle w:val="Ministertext"/>
      </w:pPr>
      <w:r w:rsidRPr="00B46795">
        <w:t>To preserve all women in the perils of childbirth;</w:t>
      </w:r>
    </w:p>
    <w:p w14:paraId="40BB63C8" w14:textId="77777777" w:rsidR="005C4F5F" w:rsidRPr="00B46795" w:rsidRDefault="005C4F5F" w:rsidP="005C4F5F">
      <w:pPr>
        <w:pStyle w:val="Ministertext"/>
      </w:pPr>
      <w:r w:rsidRPr="00B46795">
        <w:t>To strengthen and keep all sick persons and young children;</w:t>
      </w:r>
    </w:p>
    <w:p w14:paraId="6FEFD46F" w14:textId="77777777" w:rsidR="005C4F5F" w:rsidRPr="00B46795" w:rsidRDefault="005C4F5F" w:rsidP="005C4F5F">
      <w:pPr>
        <w:pStyle w:val="Ministertext"/>
      </w:pPr>
      <w:r w:rsidRPr="00B46795">
        <w:t>To set free all who are innocently imprisoned;</w:t>
      </w:r>
    </w:p>
    <w:p w14:paraId="5EB58BED" w14:textId="77777777" w:rsidR="005C4F5F" w:rsidRPr="00B46795" w:rsidRDefault="005C4F5F" w:rsidP="005C4F5F">
      <w:pPr>
        <w:pStyle w:val="Ministertext"/>
      </w:pPr>
      <w:r w:rsidRPr="00B46795">
        <w:t>To defend and provide for all fatherless children and widows;</w:t>
      </w:r>
    </w:p>
    <w:p w14:paraId="75C5E89F" w14:textId="77777777" w:rsidR="005C4F5F" w:rsidRPr="00B46795" w:rsidRDefault="005C4F5F" w:rsidP="005C4F5F">
      <w:pPr>
        <w:pStyle w:val="Ministertext"/>
      </w:pPr>
      <w:r w:rsidRPr="00B46795">
        <w:t>And to have mercy upon all men:</w:t>
      </w:r>
    </w:p>
    <w:p w14:paraId="447A20AF" w14:textId="77777777" w:rsidR="005C4F5F" w:rsidRPr="00B46795" w:rsidRDefault="005C4F5F" w:rsidP="005C4F5F">
      <w:pPr>
        <w:pStyle w:val="CongregationText"/>
      </w:pPr>
      <w:r>
        <w:tab/>
      </w:r>
      <w:r w:rsidRPr="00B46795">
        <w:t>We beseech Thee to hear us, good Lord.</w:t>
      </w:r>
    </w:p>
    <w:p w14:paraId="1C44BC68" w14:textId="77777777" w:rsidR="005C4F5F" w:rsidRPr="00B46795" w:rsidRDefault="005C4F5F" w:rsidP="005C4F5F">
      <w:pPr>
        <w:pStyle w:val="Ministertext"/>
      </w:pPr>
    </w:p>
    <w:p w14:paraId="13FCABAA" w14:textId="77777777" w:rsidR="005C4F5F" w:rsidRPr="00B46795" w:rsidRDefault="005C4F5F" w:rsidP="005C4F5F">
      <w:pPr>
        <w:pStyle w:val="Ministertext"/>
      </w:pPr>
      <w:r w:rsidRPr="00B46795">
        <w:t>To forgive our enemies, persecutors, and slanderers, and to turn their hearts;</w:t>
      </w:r>
    </w:p>
    <w:p w14:paraId="5F524FFA" w14:textId="77777777" w:rsidR="005C4F5F" w:rsidRPr="00B46795" w:rsidRDefault="005C4F5F" w:rsidP="005C4F5F">
      <w:pPr>
        <w:pStyle w:val="Ministertext"/>
      </w:pPr>
      <w:r w:rsidRPr="00B46795">
        <w:t>To give and preserve to our use the fruits of the earth;</w:t>
      </w:r>
    </w:p>
    <w:p w14:paraId="73D32500" w14:textId="77777777" w:rsidR="005C4F5F" w:rsidRPr="00B46795" w:rsidRDefault="005C4F5F" w:rsidP="005C4F5F">
      <w:pPr>
        <w:pStyle w:val="Ministertext"/>
      </w:pPr>
      <w:r w:rsidRPr="00B46795">
        <w:t xml:space="preserve">And graciously to hear our prayers: </w:t>
      </w:r>
    </w:p>
    <w:p w14:paraId="063F6285" w14:textId="77777777" w:rsidR="005C4F5F" w:rsidRPr="00B46795" w:rsidRDefault="005C4F5F" w:rsidP="005C4F5F">
      <w:pPr>
        <w:pStyle w:val="CongregationText"/>
      </w:pPr>
      <w:r>
        <w:tab/>
      </w:r>
      <w:r w:rsidRPr="00B46795">
        <w:t>We beseech Thee to hear us, good Lord.</w:t>
      </w:r>
    </w:p>
    <w:p w14:paraId="48B342FC" w14:textId="77777777" w:rsidR="005C4F5F" w:rsidRPr="00B46795" w:rsidRDefault="005C4F5F" w:rsidP="005C4F5F">
      <w:pPr>
        <w:pStyle w:val="Ministertext"/>
      </w:pPr>
    </w:p>
    <w:p w14:paraId="201DA001" w14:textId="77777777" w:rsidR="005C4F5F" w:rsidRPr="00B46795" w:rsidRDefault="005C4F5F" w:rsidP="005C4F5F">
      <w:pPr>
        <w:pStyle w:val="Ministertext"/>
      </w:pPr>
      <w:r w:rsidRPr="00B46795">
        <w:t xml:space="preserve">O Lord Jesus Christ, Son of God; </w:t>
      </w:r>
    </w:p>
    <w:p w14:paraId="2B9013C4" w14:textId="77777777" w:rsidR="005C4F5F" w:rsidRPr="00B46795" w:rsidRDefault="005C4F5F" w:rsidP="005C4F5F">
      <w:pPr>
        <w:pStyle w:val="CongregationText"/>
      </w:pPr>
      <w:r>
        <w:tab/>
      </w:r>
      <w:r w:rsidRPr="00B46795">
        <w:t>We beseech Thee to hear us.</w:t>
      </w:r>
    </w:p>
    <w:p w14:paraId="51531208" w14:textId="77777777" w:rsidR="005C4F5F" w:rsidRPr="00B46795" w:rsidRDefault="005C4F5F" w:rsidP="005C4F5F">
      <w:pPr>
        <w:pStyle w:val="Ministertext"/>
      </w:pPr>
    </w:p>
    <w:p w14:paraId="7AE78FD9" w14:textId="77777777" w:rsidR="005C4F5F" w:rsidRPr="00B46795" w:rsidRDefault="005C4F5F" w:rsidP="005C4F5F">
      <w:pPr>
        <w:pStyle w:val="Ministertext"/>
      </w:pPr>
      <w:r w:rsidRPr="00B46795">
        <w:t xml:space="preserve">O Lamb of God, that </w:t>
      </w:r>
      <w:proofErr w:type="spellStart"/>
      <w:r w:rsidRPr="00B46795">
        <w:t>takest</w:t>
      </w:r>
      <w:proofErr w:type="spellEnd"/>
      <w:r w:rsidRPr="00B46795">
        <w:t xml:space="preserve"> away the sin of the world;</w:t>
      </w:r>
    </w:p>
    <w:p w14:paraId="20867AF5" w14:textId="77777777" w:rsidR="005C4F5F" w:rsidRPr="00B46795" w:rsidRDefault="005C4F5F" w:rsidP="005C4F5F">
      <w:pPr>
        <w:pStyle w:val="CongregationText"/>
      </w:pPr>
      <w:r>
        <w:tab/>
      </w:r>
      <w:r w:rsidRPr="00B46795">
        <w:t>Have mercy upon us.</w:t>
      </w:r>
    </w:p>
    <w:p w14:paraId="6227DE0C" w14:textId="77777777" w:rsidR="005C4F5F" w:rsidRPr="00B46795" w:rsidRDefault="005C4F5F" w:rsidP="005C4F5F">
      <w:pPr>
        <w:pStyle w:val="Ministertext"/>
      </w:pPr>
      <w:r w:rsidRPr="00B46795">
        <w:t xml:space="preserve">O Lamb of God, that </w:t>
      </w:r>
      <w:proofErr w:type="spellStart"/>
      <w:r w:rsidRPr="00B46795">
        <w:t>takest</w:t>
      </w:r>
      <w:proofErr w:type="spellEnd"/>
      <w:r w:rsidRPr="00B46795">
        <w:t xml:space="preserve"> away the sin of the world;</w:t>
      </w:r>
    </w:p>
    <w:p w14:paraId="2E7E526B" w14:textId="77777777" w:rsidR="005C4F5F" w:rsidRPr="00B46795" w:rsidRDefault="005C4F5F" w:rsidP="005C4F5F">
      <w:pPr>
        <w:pStyle w:val="CongregationText"/>
      </w:pPr>
      <w:r>
        <w:tab/>
      </w:r>
      <w:r w:rsidRPr="00B46795">
        <w:t>Have mercy upon us.</w:t>
      </w:r>
    </w:p>
    <w:p w14:paraId="3F2CA777" w14:textId="77777777" w:rsidR="005C4F5F" w:rsidRPr="00B46795" w:rsidRDefault="005C4F5F" w:rsidP="005C4F5F">
      <w:pPr>
        <w:pStyle w:val="Ministertext"/>
      </w:pPr>
      <w:r w:rsidRPr="00B46795">
        <w:t>O</w:t>
      </w:r>
      <w:r>
        <w:t xml:space="preserve"> </w:t>
      </w:r>
      <w:r w:rsidRPr="00B46795">
        <w:t xml:space="preserve">Lamb of God, that </w:t>
      </w:r>
      <w:proofErr w:type="spellStart"/>
      <w:r w:rsidRPr="00B46795">
        <w:t>takest</w:t>
      </w:r>
      <w:proofErr w:type="spellEnd"/>
      <w:r w:rsidRPr="00B46795">
        <w:t xml:space="preserve"> away the sin of the world;</w:t>
      </w:r>
    </w:p>
    <w:p w14:paraId="2F215CD8" w14:textId="6939FC8F" w:rsidR="005C4F5F" w:rsidRDefault="005C4F5F" w:rsidP="005C4F5F">
      <w:pPr>
        <w:pStyle w:val="CongregationText"/>
      </w:pPr>
      <w:r>
        <w:tab/>
      </w:r>
      <w:r w:rsidRPr="00B46795">
        <w:t>Grant us Thy peace.</w:t>
      </w:r>
    </w:p>
    <w:p w14:paraId="709AEED6" w14:textId="02C98660" w:rsidR="005C4F5F" w:rsidRDefault="005C4F5F" w:rsidP="005C4F5F">
      <w:pPr>
        <w:pStyle w:val="CongregationText"/>
      </w:pPr>
    </w:p>
    <w:p w14:paraId="6B3B03EB" w14:textId="77777777" w:rsidR="005C4F5F" w:rsidRDefault="005C4F5F" w:rsidP="005C4F5F">
      <w:pPr>
        <w:pStyle w:val="Ministertext"/>
      </w:pPr>
      <w:r w:rsidRPr="00B46795">
        <w:t xml:space="preserve">O Christ, </w:t>
      </w:r>
      <w:r>
        <w:t>hear us.</w:t>
      </w:r>
    </w:p>
    <w:p w14:paraId="521249D8" w14:textId="77777777" w:rsidR="005C4F5F" w:rsidRPr="005C4F5F" w:rsidRDefault="005C4F5F" w:rsidP="005C4F5F">
      <w:pPr>
        <w:pStyle w:val="Ministertext"/>
        <w:rPr>
          <w:b/>
        </w:rPr>
      </w:pPr>
      <w:r w:rsidRPr="005C4F5F">
        <w:rPr>
          <w:b/>
        </w:rPr>
        <w:tab/>
        <w:t>O Christ, hear us.</w:t>
      </w:r>
    </w:p>
    <w:p w14:paraId="0834C375" w14:textId="77777777" w:rsidR="005C4F5F" w:rsidRPr="00B46795" w:rsidRDefault="005C4F5F" w:rsidP="005C4F5F">
      <w:pPr>
        <w:pStyle w:val="CongregationText"/>
      </w:pPr>
    </w:p>
    <w:p w14:paraId="49465008" w14:textId="77777777" w:rsidR="005C4F5F" w:rsidRDefault="005C4F5F" w:rsidP="005C4F5F">
      <w:pPr>
        <w:pStyle w:val="Ministertext"/>
      </w:pPr>
      <w:r w:rsidRPr="00B46795">
        <w:t xml:space="preserve">Lord, </w:t>
      </w:r>
      <w:r>
        <w:t>h</w:t>
      </w:r>
      <w:r w:rsidRPr="00B46795">
        <w:t>ave mercy upon us.</w:t>
      </w:r>
    </w:p>
    <w:p w14:paraId="2979255D" w14:textId="77777777" w:rsidR="005C4F5F" w:rsidRPr="005C4F5F" w:rsidRDefault="005C4F5F" w:rsidP="005C4F5F">
      <w:pPr>
        <w:pStyle w:val="Ministertext"/>
        <w:rPr>
          <w:b/>
        </w:rPr>
      </w:pPr>
      <w:r>
        <w:tab/>
      </w:r>
      <w:r w:rsidRPr="005C4F5F">
        <w:rPr>
          <w:b/>
        </w:rPr>
        <w:t>Lord, have mercy upon us.</w:t>
      </w:r>
    </w:p>
    <w:p w14:paraId="279B2E30" w14:textId="77777777" w:rsidR="005C4F5F" w:rsidRPr="00B46795" w:rsidRDefault="005C4F5F" w:rsidP="005C4F5F">
      <w:pPr>
        <w:pStyle w:val="Ministertext"/>
      </w:pPr>
      <w:r>
        <w:t>Christ</w:t>
      </w:r>
      <w:r w:rsidRPr="00B46795">
        <w:t xml:space="preserve">, </w:t>
      </w:r>
      <w:r>
        <w:t>h</w:t>
      </w:r>
      <w:r w:rsidRPr="00B46795">
        <w:t>ave mercy upon us.</w:t>
      </w:r>
    </w:p>
    <w:p w14:paraId="0747B345" w14:textId="77777777" w:rsidR="005C4F5F" w:rsidRPr="005C4F5F" w:rsidRDefault="005C4F5F" w:rsidP="005C4F5F">
      <w:pPr>
        <w:pStyle w:val="Ministertext"/>
        <w:ind w:firstLine="720"/>
        <w:rPr>
          <w:b/>
        </w:rPr>
      </w:pPr>
      <w:r w:rsidRPr="005C4F5F">
        <w:rPr>
          <w:b/>
        </w:rPr>
        <w:t>Christ, have mercy upon us.</w:t>
      </w:r>
    </w:p>
    <w:p w14:paraId="64B50AA6" w14:textId="77777777" w:rsidR="005C4F5F" w:rsidRPr="00B46795" w:rsidRDefault="005C4F5F" w:rsidP="005C4F5F">
      <w:pPr>
        <w:pStyle w:val="Ministertext"/>
      </w:pPr>
      <w:r w:rsidRPr="00B46795">
        <w:t xml:space="preserve">Lord, </w:t>
      </w:r>
      <w:r>
        <w:t>h</w:t>
      </w:r>
      <w:r w:rsidRPr="00B46795">
        <w:t>ave mercy upon us.</w:t>
      </w:r>
    </w:p>
    <w:p w14:paraId="5800EF9A" w14:textId="60EADF95" w:rsidR="005C4F5F" w:rsidRPr="00B46795" w:rsidRDefault="005C4F5F" w:rsidP="005C4F5F">
      <w:pPr>
        <w:pStyle w:val="Ministertext"/>
        <w:ind w:firstLine="720"/>
      </w:pPr>
      <w:r w:rsidRPr="005C4F5F">
        <w:rPr>
          <w:b/>
        </w:rPr>
        <w:t>Lord, have mercy upon us.</w:t>
      </w:r>
      <w:r>
        <w:rPr>
          <w:b/>
        </w:rPr>
        <w:t xml:space="preserve"> Amen.</w:t>
      </w:r>
    </w:p>
    <w:p w14:paraId="36F4BB9D" w14:textId="122BCF51" w:rsidR="005C4F5F" w:rsidRPr="00530FB4" w:rsidRDefault="005C4F5F" w:rsidP="005C4F5F">
      <w:pPr>
        <w:pStyle w:val="Rubric"/>
      </w:pPr>
      <w:r w:rsidRPr="00530FB4">
        <w:t xml:space="preserve">Then shall the Minister, and the Congregation with him, say the </w:t>
      </w:r>
      <w:r w:rsidRPr="005C4F5F">
        <w:rPr>
          <w:i w:val="0"/>
        </w:rPr>
        <w:t>Lord's Prayer</w:t>
      </w:r>
      <w:r w:rsidRPr="00530FB4">
        <w:t xml:space="preserve">, after which may be said one or more of the </w:t>
      </w:r>
      <w:r w:rsidRPr="005C4F5F">
        <w:rPr>
          <w:i w:val="0"/>
        </w:rPr>
        <w:t>Litany Collects</w:t>
      </w:r>
      <w:r>
        <w:t xml:space="preserve"> here following:</w:t>
      </w:r>
    </w:p>
    <w:p w14:paraId="65CE599D" w14:textId="77777777" w:rsidR="005C4F5F" w:rsidRPr="00B46795" w:rsidRDefault="005C4F5F" w:rsidP="005C4F5F">
      <w:pPr>
        <w:pStyle w:val="CongregationText"/>
      </w:pPr>
      <w:r w:rsidRPr="00B06554">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forever and ever</w:t>
      </w:r>
      <w:r>
        <w:t xml:space="preserve">. </w:t>
      </w:r>
      <w:r w:rsidRPr="00B06554">
        <w:t>Amen.</w:t>
      </w:r>
    </w:p>
    <w:p w14:paraId="3850C53C" w14:textId="37504D2F" w:rsidR="005C4F5F" w:rsidRPr="00B06554" w:rsidRDefault="005C4F5F" w:rsidP="0022506E">
      <w:pPr>
        <w:pStyle w:val="RubricHeading3"/>
      </w:pPr>
      <w:r w:rsidRPr="00B06554">
        <w:t>LITANY COLLECTS</w:t>
      </w:r>
      <w:r w:rsidR="007E0E1E">
        <w:t>.</w:t>
      </w:r>
    </w:p>
    <w:p w14:paraId="0DAB698A" w14:textId="77777777" w:rsidR="005C4F5F" w:rsidRPr="00B06554" w:rsidRDefault="005C4F5F" w:rsidP="0022506E">
      <w:pPr>
        <w:pStyle w:val="RubricNumber"/>
      </w:pPr>
      <w:r w:rsidRPr="00B06554">
        <w:t>1</w:t>
      </w:r>
    </w:p>
    <w:p w14:paraId="03FC8557" w14:textId="323CDD0E" w:rsidR="005C4F5F" w:rsidRPr="00B46795" w:rsidRDefault="005C4F5F" w:rsidP="005C4F5F">
      <w:pPr>
        <w:pStyle w:val="Ministertext"/>
      </w:pPr>
      <w:r>
        <w:rPr>
          <w:rFonts w:ascii="liturgy" w:hAnsi="liturgy"/>
          <w:color w:val="FF0000"/>
        </w:rPr>
        <w:t>M.</w:t>
      </w:r>
      <w:r w:rsidRPr="00A66E26">
        <w:rPr>
          <w:color w:val="FF0000"/>
        </w:rPr>
        <w:t xml:space="preserve"> </w:t>
      </w:r>
      <w:r w:rsidRPr="00B46795">
        <w:t>O Lord, deal not with us after our sins.</w:t>
      </w:r>
    </w:p>
    <w:p w14:paraId="0994028C" w14:textId="6C013245" w:rsidR="005C4F5F" w:rsidRPr="00B06554" w:rsidRDefault="005C4F5F" w:rsidP="005C4F5F">
      <w:pPr>
        <w:pStyle w:val="CongregationText"/>
      </w:pPr>
      <w:r>
        <w:rPr>
          <w:rFonts w:ascii="liturgy" w:hAnsi="liturgy"/>
          <w:color w:val="FF0000"/>
        </w:rPr>
        <w:t>C.</w:t>
      </w:r>
      <w:r w:rsidRPr="00A66E26">
        <w:rPr>
          <w:color w:val="FF0000"/>
        </w:rPr>
        <w:t xml:space="preserve"> </w:t>
      </w:r>
      <w:r w:rsidRPr="00B06554">
        <w:t>Neither reward us according to our iniquities.</w:t>
      </w:r>
    </w:p>
    <w:p w14:paraId="0E326138" w14:textId="77777777" w:rsidR="005C4F5F" w:rsidRPr="00B46795" w:rsidRDefault="005C4F5F" w:rsidP="005C4F5F">
      <w:pPr>
        <w:tabs>
          <w:tab w:val="left" w:pos="360"/>
        </w:tabs>
      </w:pPr>
    </w:p>
    <w:p w14:paraId="3DC86933" w14:textId="323235E0" w:rsidR="005C4F5F" w:rsidRPr="005C4F5F" w:rsidRDefault="005C4F5F" w:rsidP="005C4F5F">
      <w:pPr>
        <w:pStyle w:val="Ministertext"/>
        <w:rPr>
          <w:b/>
        </w:rPr>
      </w:pPr>
      <w:r w:rsidRPr="00B46795">
        <w:t xml:space="preserve">Almighty God, our </w:t>
      </w:r>
      <w:r>
        <w:t>h</w:t>
      </w:r>
      <w:r w:rsidRPr="00B46795">
        <w:t xml:space="preserve">eavenly Father, </w:t>
      </w:r>
      <w:r>
        <w:t>w</w:t>
      </w:r>
      <w:r w:rsidRPr="00B46795">
        <w:t xml:space="preserve">ho </w:t>
      </w:r>
      <w:proofErr w:type="spellStart"/>
      <w:r w:rsidRPr="00B46795">
        <w:t>desirest</w:t>
      </w:r>
      <w:proofErr w:type="spellEnd"/>
      <w:r w:rsidRPr="00B46795">
        <w:t xml:space="preserve"> not the death of a sinner, but rather that he should turn from his evil way and live: We beseech Thee graciously to turn from us those punishments which we by our sins have deserved, and to grant us grace ever hereafter to serve Thee in holiness and pureness of living; through Jesus Christ, Thy Son, our Lord.</w:t>
      </w:r>
      <w:r>
        <w:t xml:space="preserve"> </w:t>
      </w:r>
      <w:r>
        <w:rPr>
          <w:b/>
        </w:rPr>
        <w:t>Amen.</w:t>
      </w:r>
    </w:p>
    <w:p w14:paraId="4C78AAC9" w14:textId="77777777" w:rsidR="005C4F5F" w:rsidRPr="00F31F5E" w:rsidRDefault="005C4F5F" w:rsidP="0022506E">
      <w:pPr>
        <w:pStyle w:val="RubricNumber"/>
      </w:pPr>
      <w:r w:rsidRPr="00F31F5E">
        <w:t>2</w:t>
      </w:r>
    </w:p>
    <w:p w14:paraId="4C3CB204" w14:textId="6840EA03" w:rsidR="005C4F5F" w:rsidRPr="00B46795" w:rsidRDefault="005C4F5F" w:rsidP="005C4F5F">
      <w:pPr>
        <w:pStyle w:val="Ministertext"/>
      </w:pPr>
      <w:r>
        <w:rPr>
          <w:rFonts w:ascii="liturgy" w:hAnsi="liturgy"/>
          <w:color w:val="FF0000"/>
        </w:rPr>
        <w:t>M.</w:t>
      </w:r>
      <w:r w:rsidRPr="00A66E26">
        <w:rPr>
          <w:color w:val="FF0000"/>
        </w:rPr>
        <w:t xml:space="preserve"> </w:t>
      </w:r>
      <w:r w:rsidRPr="00B46795">
        <w:t xml:space="preserve">Help us, O God of our salvation, for the glory of Thy Name. </w:t>
      </w:r>
    </w:p>
    <w:p w14:paraId="4F862ADB" w14:textId="63F1C16F" w:rsidR="005C4F5F" w:rsidRPr="00B06554" w:rsidRDefault="005C4F5F" w:rsidP="005C4F5F">
      <w:pPr>
        <w:pStyle w:val="CongregationText"/>
      </w:pPr>
      <w:r>
        <w:rPr>
          <w:rFonts w:ascii="liturgy" w:hAnsi="liturgy"/>
          <w:color w:val="FF0000"/>
        </w:rPr>
        <w:t>C.</w:t>
      </w:r>
      <w:r w:rsidRPr="00A66E26">
        <w:rPr>
          <w:color w:val="FF0000"/>
        </w:rPr>
        <w:t xml:space="preserve"> </w:t>
      </w:r>
      <w:r w:rsidRPr="00B06554">
        <w:t>Deliver us, and purge away our sins, for Thy Name's sake.</w:t>
      </w:r>
    </w:p>
    <w:p w14:paraId="6926E082" w14:textId="77777777" w:rsidR="005C4F5F" w:rsidRPr="00B46795" w:rsidRDefault="005C4F5F" w:rsidP="005C4F5F">
      <w:pPr>
        <w:tabs>
          <w:tab w:val="left" w:pos="360"/>
        </w:tabs>
      </w:pPr>
    </w:p>
    <w:p w14:paraId="137FC9F9" w14:textId="6277E1A3" w:rsidR="005C4F5F" w:rsidRPr="00B46795" w:rsidRDefault="005C4F5F" w:rsidP="005C4F5F">
      <w:pPr>
        <w:pStyle w:val="Ministertext"/>
      </w:pPr>
      <w:r w:rsidRPr="00B46795">
        <w:t xml:space="preserve">Almighty and Everlasting God, </w:t>
      </w:r>
      <w:r>
        <w:t>w</w:t>
      </w:r>
      <w:r w:rsidRPr="00B46795">
        <w:t>ho by Thy Holy Spirit dost govern and sanctify the whole Christian Church</w:t>
      </w:r>
      <w:r>
        <w:t>, h</w:t>
      </w:r>
      <w:r w:rsidRPr="00B46795">
        <w:t>ear our prayers for all members of the same, and mercifully grant, that by Thy grace they may serve Thee in true faith; through Jesus Christ, Thy Son, our Lord.</w:t>
      </w:r>
      <w:r>
        <w:t xml:space="preserve">  </w:t>
      </w:r>
      <w:r>
        <w:rPr>
          <w:b/>
        </w:rPr>
        <w:t>Amen.</w:t>
      </w:r>
    </w:p>
    <w:p w14:paraId="28741AC4" w14:textId="77777777" w:rsidR="005C4F5F" w:rsidRPr="00B06554" w:rsidRDefault="005C4F5F" w:rsidP="0022506E">
      <w:pPr>
        <w:pStyle w:val="RubricNumber"/>
      </w:pPr>
      <w:r w:rsidRPr="00B06554">
        <w:t>3</w:t>
      </w:r>
    </w:p>
    <w:p w14:paraId="0933ABB8" w14:textId="4B5954D5" w:rsidR="005C4F5F" w:rsidRPr="00B46795" w:rsidRDefault="005C4F5F" w:rsidP="005C4F5F">
      <w:pPr>
        <w:pStyle w:val="Ministertext"/>
      </w:pPr>
      <w:r>
        <w:rPr>
          <w:rFonts w:ascii="liturgy" w:hAnsi="liturgy"/>
          <w:color w:val="FF0000"/>
        </w:rPr>
        <w:t>M.</w:t>
      </w:r>
      <w:r w:rsidRPr="00A66E26">
        <w:rPr>
          <w:color w:val="FF0000"/>
        </w:rPr>
        <w:t xml:space="preserve"> </w:t>
      </w:r>
      <w:r w:rsidRPr="00B46795">
        <w:t>O Lord, deal not with us after our sins.</w:t>
      </w:r>
    </w:p>
    <w:p w14:paraId="1E4F7582" w14:textId="49D4C28A" w:rsidR="005C4F5F" w:rsidRPr="00B06554" w:rsidRDefault="005C4F5F" w:rsidP="005C4F5F">
      <w:pPr>
        <w:pStyle w:val="CongregationText"/>
      </w:pPr>
      <w:r>
        <w:rPr>
          <w:rFonts w:ascii="liturgy" w:hAnsi="liturgy"/>
          <w:color w:val="FF0000"/>
        </w:rPr>
        <w:t>C.</w:t>
      </w:r>
      <w:r w:rsidRPr="00A66E26">
        <w:rPr>
          <w:color w:val="FF0000"/>
        </w:rPr>
        <w:t xml:space="preserve"> </w:t>
      </w:r>
      <w:r w:rsidRPr="00B06554">
        <w:t>Neither reward us according to our iniquities.</w:t>
      </w:r>
    </w:p>
    <w:p w14:paraId="695BB086" w14:textId="77777777" w:rsidR="005C4F5F" w:rsidRPr="00B46795" w:rsidRDefault="005C4F5F" w:rsidP="005C4F5F">
      <w:pPr>
        <w:tabs>
          <w:tab w:val="left" w:pos="360"/>
        </w:tabs>
      </w:pPr>
    </w:p>
    <w:p w14:paraId="7D8FFCA3" w14:textId="77777777" w:rsidR="005C4F5F" w:rsidRPr="00B46795" w:rsidRDefault="005C4F5F" w:rsidP="005C4F5F">
      <w:pPr>
        <w:pStyle w:val="Ministertext"/>
      </w:pPr>
      <w:r w:rsidRPr="00B46795">
        <w:lastRenderedPageBreak/>
        <w:t>O G</w:t>
      </w:r>
      <w:r>
        <w:t>od</w:t>
      </w:r>
      <w:r w:rsidRPr="00B46795">
        <w:t xml:space="preserve">, </w:t>
      </w:r>
      <w:r>
        <w:t>m</w:t>
      </w:r>
      <w:r w:rsidRPr="00B46795">
        <w:t xml:space="preserve">erciful Father, </w:t>
      </w:r>
      <w:r>
        <w:t>w</w:t>
      </w:r>
      <w:r w:rsidRPr="00B46795">
        <w:t xml:space="preserve">ho </w:t>
      </w:r>
      <w:proofErr w:type="spellStart"/>
      <w:r w:rsidRPr="00B46795">
        <w:t>despisest</w:t>
      </w:r>
      <w:proofErr w:type="spellEnd"/>
      <w:r w:rsidRPr="00B46795">
        <w:t xml:space="preserve"> not the sighing of a contrite heart, nor the desire of such as are sorrowful: Mercifully assist our prayers which we make before Thee in all our troubles and adversities </w:t>
      </w:r>
      <w:proofErr w:type="spellStart"/>
      <w:r w:rsidRPr="00B46795">
        <w:t>whensoever</w:t>
      </w:r>
      <w:proofErr w:type="spellEnd"/>
      <w:r w:rsidRPr="00B46795">
        <w:t xml:space="preserve"> they oppress us; and graciously hear us that those evils which the craft and subtilty of the devil or man worketh against us, may, by Thy good providence, be brought to naught; that we </w:t>
      </w:r>
    </w:p>
    <w:p w14:paraId="17DBF201" w14:textId="31D04E35" w:rsidR="005C4F5F" w:rsidRPr="00B46795" w:rsidRDefault="005C4F5F" w:rsidP="005C4F5F">
      <w:pPr>
        <w:tabs>
          <w:tab w:val="left" w:pos="360"/>
        </w:tabs>
      </w:pPr>
      <w:r w:rsidRPr="00B46795">
        <w:t>Thy servants, being hurt by no persecutions, may evermore give thanks unto Thee in Thy holy Church; through Jesus Christ, Thy Son, our Lord.</w:t>
      </w:r>
      <w:r w:rsidRPr="005C4F5F">
        <w:rPr>
          <w:b/>
        </w:rPr>
        <w:t xml:space="preserve"> </w:t>
      </w:r>
      <w:r>
        <w:rPr>
          <w:b/>
        </w:rPr>
        <w:t>Amen.</w:t>
      </w:r>
    </w:p>
    <w:p w14:paraId="6BDFBC58" w14:textId="77777777" w:rsidR="005C4F5F" w:rsidRPr="0022506E" w:rsidRDefault="005C4F5F" w:rsidP="0022506E">
      <w:pPr>
        <w:pStyle w:val="RubricNumber"/>
      </w:pPr>
      <w:r w:rsidRPr="00B06554">
        <w:t>4</w:t>
      </w:r>
    </w:p>
    <w:p w14:paraId="01496DB7" w14:textId="6825365C" w:rsidR="005C4F5F" w:rsidRPr="00B46795" w:rsidRDefault="005C4F5F" w:rsidP="005C4F5F">
      <w:pPr>
        <w:pStyle w:val="Ministertext"/>
      </w:pPr>
      <w:r>
        <w:rPr>
          <w:rFonts w:ascii="liturgy" w:hAnsi="liturgy"/>
          <w:color w:val="FF0000"/>
        </w:rPr>
        <w:t>M.</w:t>
      </w:r>
      <w:r w:rsidRPr="00A66E26">
        <w:rPr>
          <w:color w:val="FF0000"/>
        </w:rPr>
        <w:t xml:space="preserve"> </w:t>
      </w:r>
      <w:r w:rsidRPr="00B46795">
        <w:t xml:space="preserve">O Lord, enter not into judgment with Thy servant. </w:t>
      </w:r>
    </w:p>
    <w:p w14:paraId="7902AEC3" w14:textId="3ADE518D" w:rsidR="005C4F5F" w:rsidRPr="00B06554" w:rsidRDefault="005C4F5F" w:rsidP="005C4F5F">
      <w:pPr>
        <w:pStyle w:val="CongregationText"/>
      </w:pPr>
      <w:r>
        <w:rPr>
          <w:rFonts w:ascii="liturgy" w:hAnsi="liturgy"/>
          <w:color w:val="FF0000"/>
        </w:rPr>
        <w:t>C.</w:t>
      </w:r>
      <w:r w:rsidRPr="00A66E26">
        <w:rPr>
          <w:color w:val="FF0000"/>
        </w:rPr>
        <w:t xml:space="preserve"> </w:t>
      </w:r>
      <w:r w:rsidRPr="00B06554">
        <w:t>For in Thy sight shall no man living be justified.</w:t>
      </w:r>
    </w:p>
    <w:p w14:paraId="76F77243" w14:textId="77777777" w:rsidR="005C4F5F" w:rsidRPr="00B46795" w:rsidRDefault="005C4F5F" w:rsidP="005C4F5F">
      <w:pPr>
        <w:tabs>
          <w:tab w:val="left" w:pos="360"/>
        </w:tabs>
      </w:pPr>
    </w:p>
    <w:p w14:paraId="0DE770A6" w14:textId="1876662C" w:rsidR="005C4F5F" w:rsidRPr="00B06554" w:rsidRDefault="005C4F5F" w:rsidP="005C4F5F">
      <w:pPr>
        <w:pStyle w:val="Ministertext"/>
      </w:pPr>
      <w:r w:rsidRPr="00B46795">
        <w:t xml:space="preserve">Almighty God, </w:t>
      </w:r>
      <w:r>
        <w:t>w</w:t>
      </w:r>
      <w:r w:rsidRPr="00B46795">
        <w:t xml:space="preserve">ho </w:t>
      </w:r>
      <w:proofErr w:type="spellStart"/>
      <w:r w:rsidRPr="00B46795">
        <w:t>knowest</w:t>
      </w:r>
      <w:proofErr w:type="spellEnd"/>
      <w:r w:rsidRPr="00B46795">
        <w:t xml:space="preserve"> us to be set in the midst of so many and great dangers, that by reason of the frailty of our nature we cannot always stand upright: Grant us such strength and protection, as may support us in all dangers, and carry us through all temptations; through </w:t>
      </w:r>
      <w:r w:rsidRPr="00B06554">
        <w:t>Jesus Christ, Thy Son, our Lord.</w:t>
      </w:r>
      <w:r>
        <w:t xml:space="preserve"> </w:t>
      </w:r>
      <w:r w:rsidR="00B40489">
        <w:rPr>
          <w:b/>
        </w:rPr>
        <w:t>Amen.</w:t>
      </w:r>
    </w:p>
    <w:p w14:paraId="02D950F9" w14:textId="77777777" w:rsidR="005C4F5F" w:rsidRPr="00B06554" w:rsidRDefault="005C4F5F" w:rsidP="0022506E">
      <w:pPr>
        <w:pStyle w:val="RubricNumber"/>
      </w:pPr>
      <w:r w:rsidRPr="00B06554">
        <w:t>5</w:t>
      </w:r>
    </w:p>
    <w:p w14:paraId="66040A91" w14:textId="70BDB0FE" w:rsidR="005C4F5F" w:rsidRPr="00B46795" w:rsidRDefault="005C4F5F" w:rsidP="005C4F5F">
      <w:pPr>
        <w:pStyle w:val="Ministertext"/>
      </w:pPr>
      <w:r>
        <w:rPr>
          <w:rFonts w:ascii="liturgy" w:hAnsi="liturgy"/>
          <w:color w:val="FF0000"/>
        </w:rPr>
        <w:t>M.</w:t>
      </w:r>
      <w:r w:rsidRPr="00A66E26">
        <w:rPr>
          <w:color w:val="FF0000"/>
        </w:rPr>
        <w:t xml:space="preserve"> </w:t>
      </w:r>
      <w:r w:rsidRPr="00B46795">
        <w:t>Call upon Me in the day of trouble.</w:t>
      </w:r>
    </w:p>
    <w:p w14:paraId="441639AA" w14:textId="4957C9C2" w:rsidR="005C4F5F" w:rsidRPr="00B06554" w:rsidRDefault="005C4F5F" w:rsidP="005C4F5F">
      <w:pPr>
        <w:pStyle w:val="CongregationText"/>
      </w:pPr>
      <w:r>
        <w:rPr>
          <w:rFonts w:ascii="liturgy" w:hAnsi="liturgy"/>
          <w:color w:val="FF0000"/>
        </w:rPr>
        <w:t>C.</w:t>
      </w:r>
      <w:r w:rsidRPr="00A66E26">
        <w:rPr>
          <w:color w:val="FF0000"/>
        </w:rPr>
        <w:t xml:space="preserve"> </w:t>
      </w:r>
      <w:r w:rsidRPr="00B06554">
        <w:t>I will deliver thee, and thou shalt glorify Me.</w:t>
      </w:r>
    </w:p>
    <w:p w14:paraId="23AF0933" w14:textId="77777777" w:rsidR="005C4F5F" w:rsidRPr="00B46795" w:rsidRDefault="005C4F5F" w:rsidP="005C4F5F">
      <w:pPr>
        <w:tabs>
          <w:tab w:val="left" w:pos="360"/>
        </w:tabs>
      </w:pPr>
    </w:p>
    <w:p w14:paraId="0D00A639" w14:textId="07BD4793" w:rsidR="005C4F5F" w:rsidRPr="00B46795" w:rsidRDefault="005C4F5F" w:rsidP="005C4F5F">
      <w:pPr>
        <w:pStyle w:val="Ministertext"/>
      </w:pPr>
      <w:r w:rsidRPr="00B46795">
        <w:t>Spare us, O Lord, and mercifully forgive us our sins, and though by our continual transgressions we have merited Thy punishments, be gracious unto us, and grant that all those evils which we have deserved, may be turned from us, and overruled to our everlasting good; through Jesus Christ, Thy Son, our Lord</w:t>
      </w:r>
      <w:r>
        <w:t>.</w:t>
      </w:r>
      <w:r w:rsidR="00B40489">
        <w:t xml:space="preserve"> </w:t>
      </w:r>
      <w:r w:rsidR="00B40489">
        <w:rPr>
          <w:b/>
        </w:rPr>
        <w:t>Amen.</w:t>
      </w:r>
    </w:p>
    <w:p w14:paraId="6CF59120" w14:textId="77777777" w:rsidR="005C4F5F" w:rsidRPr="00B06554" w:rsidRDefault="005C4F5F" w:rsidP="0022506E">
      <w:pPr>
        <w:pStyle w:val="RubricNumber"/>
      </w:pPr>
      <w:r w:rsidRPr="00B06554">
        <w:t>6</w:t>
      </w:r>
    </w:p>
    <w:p w14:paraId="23CD7036" w14:textId="77777777" w:rsidR="005C4F5F" w:rsidRPr="00B06554" w:rsidRDefault="005C4F5F" w:rsidP="005C4F5F">
      <w:pPr>
        <w:pStyle w:val="RubricHeading3"/>
      </w:pPr>
      <w:r w:rsidRPr="00B06554">
        <w:t>FOR PEACE</w:t>
      </w:r>
    </w:p>
    <w:p w14:paraId="1B569D90" w14:textId="6D0E468E" w:rsidR="005C4F5F" w:rsidRPr="00B46795" w:rsidRDefault="005C4F5F" w:rsidP="005C4F5F">
      <w:pPr>
        <w:pStyle w:val="Ministertext"/>
      </w:pPr>
      <w:r>
        <w:rPr>
          <w:rFonts w:ascii="liturgy" w:hAnsi="liturgy"/>
          <w:color w:val="FF0000"/>
        </w:rPr>
        <w:t>M.</w:t>
      </w:r>
      <w:r w:rsidRPr="00A66E26">
        <w:rPr>
          <w:color w:val="FF0000"/>
        </w:rPr>
        <w:t xml:space="preserve"> </w:t>
      </w:r>
      <w:r w:rsidRPr="00B46795">
        <w:t xml:space="preserve">The Lord will give strength unto His people. </w:t>
      </w:r>
    </w:p>
    <w:p w14:paraId="64E75DE6" w14:textId="0D491223" w:rsidR="005C4F5F" w:rsidRPr="00B06554" w:rsidRDefault="005C4F5F" w:rsidP="005C4F5F">
      <w:pPr>
        <w:pStyle w:val="CongregationText"/>
      </w:pPr>
      <w:r>
        <w:rPr>
          <w:rFonts w:ascii="liturgy" w:hAnsi="liturgy"/>
          <w:color w:val="FF0000"/>
        </w:rPr>
        <w:t>C.</w:t>
      </w:r>
      <w:r w:rsidRPr="00A66E26">
        <w:rPr>
          <w:color w:val="FF0000"/>
        </w:rPr>
        <w:t xml:space="preserve"> </w:t>
      </w:r>
      <w:r w:rsidRPr="00B06554">
        <w:t>The Lord will bless His people with peace.</w:t>
      </w:r>
    </w:p>
    <w:p w14:paraId="1B0A306D" w14:textId="77777777" w:rsidR="005C4F5F" w:rsidRPr="00B46795" w:rsidRDefault="005C4F5F" w:rsidP="005C4F5F">
      <w:pPr>
        <w:tabs>
          <w:tab w:val="left" w:pos="360"/>
        </w:tabs>
      </w:pPr>
    </w:p>
    <w:p w14:paraId="70F08057" w14:textId="6AA900CD" w:rsidR="005C4F5F" w:rsidRPr="00B945E3" w:rsidRDefault="005C4F5F" w:rsidP="005C4F5F">
      <w:pPr>
        <w:pStyle w:val="Ministertext"/>
      </w:pPr>
      <w:r w:rsidRPr="00B46795">
        <w:t xml:space="preserve">O God, from </w:t>
      </w:r>
      <w:r>
        <w:t>w</w:t>
      </w:r>
      <w:r w:rsidRPr="00B46795">
        <w:t>hom all holy desires, all good counsels, and all just works do proceed: Give unto Thy servants that peace, which the world cannot give; that our hearts may be set to obey Thy commandments, and also that by Thee, we, being defended from the fear of our enemies, may pass our time in rest and quietness; through the m</w:t>
      </w:r>
      <w:r>
        <w:t>erits of Jesus Christ our Savio</w:t>
      </w:r>
      <w:r w:rsidRPr="00B46795">
        <w:t>r</w:t>
      </w:r>
      <w:r>
        <w:t>.</w:t>
      </w:r>
      <w:r w:rsidR="00B40489">
        <w:t xml:space="preserve"> </w:t>
      </w:r>
      <w:r w:rsidR="00B40489">
        <w:rPr>
          <w:b/>
        </w:rPr>
        <w:t>Amen.</w:t>
      </w:r>
    </w:p>
    <w:p w14:paraId="55787307" w14:textId="1CF282E8" w:rsidR="005C4F5F" w:rsidRDefault="005C4F5F" w:rsidP="005C4F5F">
      <w:pPr>
        <w:pStyle w:val="RubricHeading4"/>
      </w:pPr>
      <w:r>
        <w:t>II</w:t>
      </w:r>
      <w:r w:rsidR="005F32D2">
        <w:t>.</w:t>
      </w:r>
    </w:p>
    <w:p w14:paraId="08E1C344" w14:textId="61B9319A" w:rsidR="005C4F5F" w:rsidRPr="00DD539B" w:rsidRDefault="005C4F5F" w:rsidP="007E0E1E">
      <w:pPr>
        <w:pStyle w:val="RubricHeading2"/>
      </w:pPr>
      <w:r w:rsidRPr="00DD539B">
        <w:t>The Suffrages</w:t>
      </w:r>
      <w:r w:rsidR="005D6614">
        <w:t>.</w:t>
      </w:r>
    </w:p>
    <w:p w14:paraId="580CB482" w14:textId="040F33A9" w:rsidR="005C4F5F" w:rsidRDefault="0022506E" w:rsidP="0022506E">
      <w:pPr>
        <w:pStyle w:val="Rubric"/>
        <w:rPr>
          <w:rFonts w:eastAsia="Times New Roman"/>
        </w:rPr>
      </w:pPr>
      <w:r w:rsidRPr="0022506E">
        <w:rPr>
          <w:rFonts w:eastAsia="Times New Roman"/>
        </w:rPr>
        <w:t xml:space="preserve">The </w:t>
      </w:r>
      <w:r w:rsidRPr="0022506E">
        <w:rPr>
          <w:rFonts w:eastAsia="Times New Roman"/>
          <w:i w:val="0"/>
        </w:rPr>
        <w:t>Suffrages</w:t>
      </w:r>
      <w:r w:rsidRPr="0022506E">
        <w:rPr>
          <w:rFonts w:eastAsia="Times New Roman"/>
        </w:rPr>
        <w:t xml:space="preserve"> may be used at </w:t>
      </w:r>
      <w:r w:rsidRPr="0022506E">
        <w:rPr>
          <w:rFonts w:eastAsia="Times New Roman"/>
          <w:i w:val="0"/>
        </w:rPr>
        <w:t>Early</w:t>
      </w:r>
      <w:r w:rsidRPr="0022506E">
        <w:rPr>
          <w:rFonts w:eastAsia="Times New Roman"/>
        </w:rPr>
        <w:t xml:space="preserve"> or </w:t>
      </w:r>
      <w:r w:rsidRPr="0022506E">
        <w:rPr>
          <w:rFonts w:eastAsia="Times New Roman"/>
          <w:i w:val="0"/>
        </w:rPr>
        <w:t>Evening</w:t>
      </w:r>
      <w:r>
        <w:rPr>
          <w:rFonts w:eastAsia="Times New Roman"/>
          <w:i w:val="0"/>
        </w:rPr>
        <w:t xml:space="preserve"> </w:t>
      </w:r>
      <w:r w:rsidRPr="0022506E">
        <w:rPr>
          <w:rFonts w:eastAsia="Times New Roman"/>
          <w:i w:val="0"/>
        </w:rPr>
        <w:t>Service</w:t>
      </w:r>
      <w:r w:rsidRPr="0022506E">
        <w:rPr>
          <w:rFonts w:eastAsia="Times New Roman"/>
        </w:rPr>
        <w:t xml:space="preserve"> in the same manner as the </w:t>
      </w:r>
      <w:r w:rsidRPr="0022506E">
        <w:rPr>
          <w:rFonts w:eastAsia="Times New Roman"/>
          <w:i w:val="0"/>
        </w:rPr>
        <w:t>Litany</w:t>
      </w:r>
      <w:r w:rsidRPr="0022506E">
        <w:rPr>
          <w:rFonts w:eastAsia="Times New Roman"/>
        </w:rPr>
        <w:t>.</w:t>
      </w:r>
    </w:p>
    <w:p w14:paraId="4614DD45" w14:textId="77777777" w:rsidR="00B40489" w:rsidRDefault="00B40489" w:rsidP="00B40489">
      <w:pPr>
        <w:pStyle w:val="Ministertext"/>
      </w:pPr>
      <w:r w:rsidRPr="00B46795">
        <w:t xml:space="preserve">Lord, </w:t>
      </w:r>
      <w:r>
        <w:t>h</w:t>
      </w:r>
      <w:r w:rsidRPr="00B46795">
        <w:t>ave mercy upon us.</w:t>
      </w:r>
    </w:p>
    <w:p w14:paraId="29797410" w14:textId="77777777" w:rsidR="00B40489" w:rsidRPr="005C4F5F" w:rsidRDefault="00B40489" w:rsidP="00B40489">
      <w:pPr>
        <w:pStyle w:val="Ministertext"/>
        <w:rPr>
          <w:b/>
        </w:rPr>
      </w:pPr>
      <w:r>
        <w:tab/>
      </w:r>
      <w:r w:rsidRPr="005C4F5F">
        <w:rPr>
          <w:b/>
        </w:rPr>
        <w:t>Lord, have mercy upon us.</w:t>
      </w:r>
    </w:p>
    <w:p w14:paraId="3366550B" w14:textId="77777777" w:rsidR="00B40489" w:rsidRPr="00B46795" w:rsidRDefault="00B40489" w:rsidP="00B40489">
      <w:pPr>
        <w:pStyle w:val="Ministertext"/>
      </w:pPr>
      <w:r>
        <w:t>Christ</w:t>
      </w:r>
      <w:r w:rsidRPr="00B46795">
        <w:t xml:space="preserve">, </w:t>
      </w:r>
      <w:r>
        <w:t>h</w:t>
      </w:r>
      <w:r w:rsidRPr="00B46795">
        <w:t>ave mercy upon us.</w:t>
      </w:r>
    </w:p>
    <w:p w14:paraId="77D9488E" w14:textId="77777777" w:rsidR="00B40489" w:rsidRPr="005C4F5F" w:rsidRDefault="00B40489" w:rsidP="00B40489">
      <w:pPr>
        <w:pStyle w:val="Ministertext"/>
        <w:ind w:firstLine="720"/>
        <w:rPr>
          <w:b/>
        </w:rPr>
      </w:pPr>
      <w:r w:rsidRPr="005C4F5F">
        <w:rPr>
          <w:b/>
        </w:rPr>
        <w:t>Christ, have mercy upon us.</w:t>
      </w:r>
    </w:p>
    <w:p w14:paraId="65C16D50" w14:textId="77777777" w:rsidR="00B40489" w:rsidRPr="00B46795" w:rsidRDefault="00B40489" w:rsidP="00B40489">
      <w:pPr>
        <w:pStyle w:val="Ministertext"/>
      </w:pPr>
      <w:r w:rsidRPr="00B46795">
        <w:t xml:space="preserve">Lord, </w:t>
      </w:r>
      <w:r>
        <w:t>h</w:t>
      </w:r>
      <w:r w:rsidRPr="00B46795">
        <w:t>ave mercy upon us.</w:t>
      </w:r>
    </w:p>
    <w:p w14:paraId="39D5E1FE" w14:textId="2CE58DD4" w:rsidR="005C4F5F" w:rsidRPr="00B40489" w:rsidRDefault="00B40489" w:rsidP="00B40489">
      <w:pPr>
        <w:pStyle w:val="CongregationText"/>
        <w:ind w:firstLine="720"/>
        <w:rPr>
          <w:rFonts w:eastAsia="Times New Roman"/>
        </w:rPr>
      </w:pPr>
      <w:r w:rsidRPr="00B40489">
        <w:t>Lord, have mercy upon us.</w:t>
      </w:r>
    </w:p>
    <w:p w14:paraId="5D4B9C06" w14:textId="77777777" w:rsidR="005C4F5F" w:rsidRPr="00BE05F8" w:rsidRDefault="005C4F5F" w:rsidP="005C4F5F">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i/>
          <w:color w:val="000000"/>
          <w:sz w:val="24"/>
          <w:szCs w:val="24"/>
        </w:rPr>
      </w:pPr>
    </w:p>
    <w:p w14:paraId="38AD6859" w14:textId="77777777" w:rsidR="005C4F5F" w:rsidRDefault="005C4F5F" w:rsidP="005C4F5F">
      <w:pPr>
        <w:pStyle w:val="Ministertext"/>
      </w:pPr>
      <w:r>
        <w:lastRenderedPageBreak/>
        <w:t>Our Father, who art in heaven; Hal</w:t>
      </w:r>
      <w:r w:rsidRPr="00BE05F8">
        <w:t>lowed be Thy Name; Thy kingdom</w:t>
      </w:r>
      <w:r>
        <w:t xml:space="preserve"> </w:t>
      </w:r>
      <w:r w:rsidRPr="00BE05F8">
        <w:t>come; Thy will be done on earth, as it</w:t>
      </w:r>
      <w:r>
        <w:t xml:space="preserve"> </w:t>
      </w:r>
      <w:r w:rsidRPr="00BE05F8">
        <w:t>is in heaven; Give us this day our daily</w:t>
      </w:r>
      <w:r>
        <w:t xml:space="preserve"> </w:t>
      </w:r>
      <w:r w:rsidRPr="00BE05F8">
        <w:t>bread; And forgive us our trespasses,</w:t>
      </w:r>
      <w:r>
        <w:t xml:space="preserve"> </w:t>
      </w:r>
      <w:r w:rsidRPr="00BE05F8">
        <w:t>as we forgive those who trespass against</w:t>
      </w:r>
      <w:r>
        <w:t xml:space="preserve"> </w:t>
      </w:r>
      <w:r w:rsidRPr="00BE05F8">
        <w:t>us; And lead us not into temptation</w:t>
      </w:r>
      <w:r>
        <w:t>.</w:t>
      </w:r>
    </w:p>
    <w:p w14:paraId="6F88F3D3" w14:textId="77777777" w:rsidR="005C4F5F" w:rsidRDefault="005C4F5F" w:rsidP="005C4F5F">
      <w:pPr>
        <w:pStyle w:val="CongregationText"/>
        <w:rPr>
          <w:rFonts w:eastAsia="Times New Roman"/>
        </w:rPr>
      </w:pPr>
      <w:r>
        <w:rPr>
          <w:rFonts w:eastAsia="Times New Roman"/>
          <w:i/>
        </w:rPr>
        <w:tab/>
      </w:r>
      <w:r w:rsidRPr="003D4A37">
        <w:rPr>
          <w:rFonts w:eastAsia="Times New Roman"/>
        </w:rPr>
        <w:t>But deliver us from evil.</w:t>
      </w:r>
    </w:p>
    <w:p w14:paraId="73FEC927" w14:textId="77777777" w:rsidR="005C4F5F" w:rsidRPr="003D4A37" w:rsidRDefault="005C4F5F" w:rsidP="005C4F5F">
      <w:pPr>
        <w:pStyle w:val="CongregationText"/>
        <w:rPr>
          <w:rFonts w:eastAsia="Times New Roman"/>
        </w:rPr>
      </w:pPr>
    </w:p>
    <w:p w14:paraId="1077E5C4" w14:textId="77777777" w:rsidR="005C4F5F" w:rsidRDefault="005C4F5F" w:rsidP="005C4F5F">
      <w:pPr>
        <w:pStyle w:val="Ministertext"/>
      </w:pPr>
      <w:r w:rsidRPr="00BE05F8">
        <w:t xml:space="preserve">I said; </w:t>
      </w:r>
      <w:r>
        <w:t xml:space="preserve">O </w:t>
      </w:r>
      <w:r w:rsidRPr="00BE05F8">
        <w:t>Lord, be merciful unto me;</w:t>
      </w:r>
      <w:r>
        <w:t xml:space="preserve"> </w:t>
      </w:r>
    </w:p>
    <w:p w14:paraId="62B648C6" w14:textId="77777777" w:rsidR="005C4F5F" w:rsidRPr="003D4A37" w:rsidRDefault="005C4F5F" w:rsidP="005C4F5F">
      <w:pPr>
        <w:pStyle w:val="CongregationText"/>
        <w:rPr>
          <w:rFonts w:eastAsia="Times New Roman"/>
        </w:rPr>
      </w:pPr>
      <w:r w:rsidRPr="003D4A37">
        <w:rPr>
          <w:rFonts w:eastAsia="Times New Roman"/>
        </w:rPr>
        <w:tab/>
        <w:t>Heal my soul; for I have sinned against Thee.</w:t>
      </w:r>
    </w:p>
    <w:p w14:paraId="0612B318" w14:textId="77777777" w:rsidR="005C4F5F" w:rsidRPr="00BE05F8" w:rsidRDefault="005C4F5F" w:rsidP="005C4F5F">
      <w:pPr>
        <w:pStyle w:val="Ministertext"/>
      </w:pPr>
      <w:r w:rsidRPr="00BE05F8">
        <w:t xml:space="preserve">Return, </w:t>
      </w:r>
      <w:r>
        <w:t xml:space="preserve">O </w:t>
      </w:r>
      <w:r w:rsidRPr="00BE05F8">
        <w:t>Lord, how long?</w:t>
      </w:r>
    </w:p>
    <w:p w14:paraId="166D470F" w14:textId="77777777" w:rsidR="005C4F5F" w:rsidRPr="003D4A37" w:rsidRDefault="005C4F5F" w:rsidP="005C4F5F">
      <w:pPr>
        <w:pStyle w:val="CongregationText"/>
        <w:rPr>
          <w:rFonts w:eastAsia="Times New Roman"/>
        </w:rPr>
      </w:pPr>
      <w:r w:rsidRPr="003D4A37">
        <w:rPr>
          <w:rFonts w:eastAsia="Times New Roman"/>
        </w:rPr>
        <w:t xml:space="preserve"> </w:t>
      </w:r>
      <w:r w:rsidRPr="003D4A37">
        <w:rPr>
          <w:rFonts w:eastAsia="Times New Roman"/>
        </w:rPr>
        <w:tab/>
        <w:t>And let it repent Thee concerning Thy servants.</w:t>
      </w:r>
    </w:p>
    <w:p w14:paraId="794BCBC9" w14:textId="77777777" w:rsidR="005C4F5F" w:rsidRPr="00BE05F8" w:rsidRDefault="005C4F5F" w:rsidP="005C4F5F">
      <w:pPr>
        <w:pStyle w:val="Ministertext"/>
      </w:pPr>
      <w:r w:rsidRPr="00BE05F8">
        <w:t xml:space="preserve">Let Thy mercy, </w:t>
      </w:r>
      <w:r>
        <w:t xml:space="preserve">O </w:t>
      </w:r>
      <w:r w:rsidRPr="00BE05F8">
        <w:t>Lord, be upon us;</w:t>
      </w:r>
    </w:p>
    <w:p w14:paraId="6BD5C6D8" w14:textId="77777777" w:rsidR="005C4F5F" w:rsidRPr="003D4A37" w:rsidRDefault="005C4F5F" w:rsidP="005C4F5F">
      <w:pPr>
        <w:pStyle w:val="CongregationText"/>
        <w:rPr>
          <w:rFonts w:eastAsia="Times New Roman"/>
        </w:rPr>
      </w:pPr>
      <w:r w:rsidRPr="003D4A37">
        <w:rPr>
          <w:rFonts w:eastAsia="Times New Roman"/>
        </w:rPr>
        <w:tab/>
        <w:t>According as we hope in Thee.</w:t>
      </w:r>
    </w:p>
    <w:p w14:paraId="033A2ACF" w14:textId="77777777" w:rsidR="005C4F5F" w:rsidRPr="00BE05F8" w:rsidRDefault="005C4F5F" w:rsidP="005C4F5F">
      <w:pPr>
        <w:pStyle w:val="Ministertext"/>
      </w:pPr>
      <w:r w:rsidRPr="00BE05F8">
        <w:t>Let Thy priests be clothed with righteousness;</w:t>
      </w:r>
    </w:p>
    <w:p w14:paraId="6988EEAF" w14:textId="77777777" w:rsidR="005C4F5F" w:rsidRPr="003D4A37" w:rsidRDefault="005C4F5F" w:rsidP="005C4F5F">
      <w:pPr>
        <w:pStyle w:val="CongregationText"/>
        <w:rPr>
          <w:rFonts w:eastAsia="Times New Roman"/>
        </w:rPr>
      </w:pPr>
      <w:r w:rsidRPr="003D4A37">
        <w:rPr>
          <w:rFonts w:eastAsia="Times New Roman"/>
        </w:rPr>
        <w:tab/>
        <w:t>And let Thy saints shout for joy.</w:t>
      </w:r>
    </w:p>
    <w:p w14:paraId="4539A537" w14:textId="77777777" w:rsidR="005C4F5F" w:rsidRPr="00BE05F8" w:rsidRDefault="005C4F5F" w:rsidP="005C4F5F">
      <w:pPr>
        <w:pStyle w:val="Ministertext"/>
      </w:pPr>
      <w:r>
        <w:t xml:space="preserve">O </w:t>
      </w:r>
      <w:r w:rsidRPr="00BE05F8">
        <w:t>Lord, save our rulers;</w:t>
      </w:r>
    </w:p>
    <w:p w14:paraId="4F840034" w14:textId="77777777" w:rsidR="005C4F5F" w:rsidRPr="003D4A37" w:rsidRDefault="005C4F5F" w:rsidP="005C4F5F">
      <w:pPr>
        <w:pStyle w:val="CongregationText"/>
        <w:rPr>
          <w:rFonts w:eastAsia="Times New Roman"/>
        </w:rPr>
      </w:pPr>
      <w:r w:rsidRPr="003D4A37">
        <w:rPr>
          <w:rFonts w:eastAsia="Times New Roman"/>
        </w:rPr>
        <w:tab/>
        <w:t>Let the King hear us when we call.</w:t>
      </w:r>
    </w:p>
    <w:p w14:paraId="1608A0D6" w14:textId="77777777" w:rsidR="005C4F5F" w:rsidRPr="00BE05F8" w:rsidRDefault="005C4F5F" w:rsidP="005C4F5F">
      <w:pPr>
        <w:pStyle w:val="Ministertext"/>
      </w:pPr>
      <w:r w:rsidRPr="00BE05F8">
        <w:t>Save Thy people, and bless Thine inheritance;</w:t>
      </w:r>
    </w:p>
    <w:p w14:paraId="640EF254" w14:textId="77777777" w:rsidR="005C4F5F" w:rsidRPr="003D4A37" w:rsidRDefault="005C4F5F" w:rsidP="005C4F5F">
      <w:pPr>
        <w:pStyle w:val="CongregationText"/>
        <w:rPr>
          <w:rFonts w:eastAsia="Times New Roman"/>
        </w:rPr>
      </w:pPr>
      <w:r w:rsidRPr="003D4A37">
        <w:rPr>
          <w:rFonts w:eastAsia="Times New Roman"/>
        </w:rPr>
        <w:tab/>
        <w:t xml:space="preserve">Feed them </w:t>
      </w:r>
      <w:proofErr w:type="gramStart"/>
      <w:r w:rsidRPr="003D4A37">
        <w:rPr>
          <w:rFonts w:eastAsia="Times New Roman"/>
        </w:rPr>
        <w:t>also, and</w:t>
      </w:r>
      <w:proofErr w:type="gramEnd"/>
      <w:r w:rsidRPr="003D4A37">
        <w:rPr>
          <w:rFonts w:eastAsia="Times New Roman"/>
        </w:rPr>
        <w:t xml:space="preserve"> lift them up for ever.</w:t>
      </w:r>
    </w:p>
    <w:p w14:paraId="2C737063" w14:textId="77777777" w:rsidR="005C4F5F" w:rsidRPr="00BE05F8" w:rsidRDefault="005C4F5F" w:rsidP="005C4F5F">
      <w:pPr>
        <w:pStyle w:val="Ministertext"/>
      </w:pPr>
      <w:r w:rsidRPr="00BE05F8">
        <w:t>Remember Thy congregation;</w:t>
      </w:r>
    </w:p>
    <w:p w14:paraId="63AB40B5" w14:textId="77777777" w:rsidR="005C4F5F" w:rsidRPr="003D4A37" w:rsidRDefault="005C4F5F" w:rsidP="005C4F5F">
      <w:pPr>
        <w:pStyle w:val="CongregationText"/>
        <w:rPr>
          <w:rFonts w:eastAsia="Times New Roman"/>
        </w:rPr>
      </w:pPr>
      <w:r>
        <w:rPr>
          <w:rFonts w:eastAsia="Times New Roman"/>
        </w:rPr>
        <w:tab/>
      </w:r>
      <w:r w:rsidRPr="003D4A37">
        <w:rPr>
          <w:rFonts w:eastAsia="Times New Roman"/>
        </w:rPr>
        <w:t>Which Thou hast purchased of old.</w:t>
      </w:r>
    </w:p>
    <w:p w14:paraId="3BDE492E" w14:textId="77777777" w:rsidR="005C4F5F" w:rsidRPr="00BE05F8" w:rsidRDefault="005C4F5F" w:rsidP="005C4F5F">
      <w:pPr>
        <w:pStyle w:val="Ministertext"/>
      </w:pPr>
      <w:r w:rsidRPr="00BE05F8">
        <w:t>Peace be within thy walls;</w:t>
      </w:r>
    </w:p>
    <w:p w14:paraId="59AA32FD" w14:textId="77777777" w:rsidR="005C4F5F" w:rsidRDefault="005C4F5F" w:rsidP="005C4F5F">
      <w:pPr>
        <w:pStyle w:val="CongregationText"/>
        <w:rPr>
          <w:rFonts w:eastAsia="Times New Roman"/>
        </w:rPr>
      </w:pPr>
      <w:r>
        <w:rPr>
          <w:rFonts w:eastAsia="Times New Roman"/>
        </w:rPr>
        <w:tab/>
      </w:r>
      <w:r w:rsidRPr="003D4A37">
        <w:rPr>
          <w:rFonts w:eastAsia="Times New Roman"/>
        </w:rPr>
        <w:t>And prosperity within thy palaces.</w:t>
      </w:r>
    </w:p>
    <w:p w14:paraId="64CC45BE" w14:textId="77777777" w:rsidR="005C4F5F" w:rsidRPr="00BE05F8" w:rsidRDefault="005C4F5F" w:rsidP="005C4F5F">
      <w:pPr>
        <w:pStyle w:val="Ministertext"/>
      </w:pPr>
      <w:r w:rsidRPr="00BE05F8">
        <w:t>Let us pray for our absent brethren;</w:t>
      </w:r>
    </w:p>
    <w:p w14:paraId="0B9C788C" w14:textId="77777777" w:rsidR="005C4F5F" w:rsidRPr="003D4A37" w:rsidRDefault="005C4F5F" w:rsidP="005C4F5F">
      <w:pPr>
        <w:pStyle w:val="CongregationText"/>
        <w:rPr>
          <w:rFonts w:eastAsia="Times New Roman"/>
        </w:rPr>
      </w:pPr>
      <w:r>
        <w:rPr>
          <w:rFonts w:eastAsia="Times New Roman"/>
        </w:rPr>
        <w:tab/>
      </w:r>
      <w:r w:rsidRPr="003D4A37">
        <w:rPr>
          <w:rFonts w:eastAsia="Times New Roman"/>
        </w:rPr>
        <w:t>O Thou, our God, save Thy servants that trust in Thee.</w:t>
      </w:r>
    </w:p>
    <w:p w14:paraId="0CC94344" w14:textId="77777777" w:rsidR="005C4F5F" w:rsidRPr="00BE05F8" w:rsidRDefault="005C4F5F" w:rsidP="005C4F5F">
      <w:pPr>
        <w:pStyle w:val="Ministertext"/>
      </w:pPr>
      <w:r w:rsidRPr="00BE05F8">
        <w:t>Let us pray for the broken-hearted and</w:t>
      </w:r>
      <w:r>
        <w:t xml:space="preserve"> </w:t>
      </w:r>
      <w:r w:rsidRPr="00BE05F8">
        <w:t>the captives;</w:t>
      </w:r>
    </w:p>
    <w:p w14:paraId="20264838" w14:textId="77777777" w:rsidR="005C4F5F" w:rsidRPr="003D4A37" w:rsidRDefault="005C4F5F" w:rsidP="005C4F5F">
      <w:pPr>
        <w:pStyle w:val="CongregationText"/>
        <w:rPr>
          <w:rFonts w:eastAsia="Times New Roman"/>
        </w:rPr>
      </w:pPr>
      <w:r>
        <w:rPr>
          <w:rFonts w:eastAsia="Times New Roman"/>
        </w:rPr>
        <w:tab/>
      </w:r>
      <w:r w:rsidRPr="003D4A37">
        <w:rPr>
          <w:rFonts w:eastAsia="Times New Roman"/>
        </w:rPr>
        <w:t>Redeem Israel, O God, out of all his troubles.</w:t>
      </w:r>
    </w:p>
    <w:p w14:paraId="77AD4EE1" w14:textId="77777777" w:rsidR="005C4F5F" w:rsidRPr="00BE05F8" w:rsidRDefault="005C4F5F" w:rsidP="005C4F5F">
      <w:pPr>
        <w:pStyle w:val="Ministertext"/>
      </w:pPr>
      <w:r w:rsidRPr="00BE05F8">
        <w:t>Send them help from the Sanctuary.</w:t>
      </w:r>
    </w:p>
    <w:p w14:paraId="4EB7F2F7" w14:textId="77777777" w:rsidR="005C4F5F" w:rsidRPr="003D4A37" w:rsidRDefault="005C4F5F" w:rsidP="005C4F5F">
      <w:pPr>
        <w:pStyle w:val="CongregationText"/>
        <w:rPr>
          <w:rFonts w:eastAsia="Times New Roman"/>
        </w:rPr>
      </w:pPr>
      <w:r>
        <w:rPr>
          <w:rFonts w:eastAsia="Times New Roman"/>
        </w:rPr>
        <w:tab/>
      </w:r>
      <w:r w:rsidRPr="003D4A37">
        <w:rPr>
          <w:rFonts w:eastAsia="Times New Roman"/>
        </w:rPr>
        <w:t>And strengthen them out of Zion.</w:t>
      </w:r>
    </w:p>
    <w:p w14:paraId="01F0D6DC" w14:textId="77777777" w:rsidR="005C4F5F" w:rsidRPr="00BE05F8" w:rsidRDefault="005C4F5F" w:rsidP="005C4F5F">
      <w:pPr>
        <w:pStyle w:val="Ministertext"/>
      </w:pPr>
      <w:r w:rsidRPr="00BE05F8">
        <w:t>Hear my prayer, O L</w:t>
      </w:r>
      <w:r w:rsidRPr="00986D72">
        <w:rPr>
          <w:sz w:val="20"/>
        </w:rPr>
        <w:t>ORD</w:t>
      </w:r>
      <w:r w:rsidRPr="00BE05F8">
        <w:t>;</w:t>
      </w:r>
    </w:p>
    <w:p w14:paraId="0F6F6355" w14:textId="77777777" w:rsidR="005C4F5F" w:rsidRPr="003D4A37" w:rsidRDefault="005C4F5F" w:rsidP="005C4F5F">
      <w:pPr>
        <w:pStyle w:val="CongregationText"/>
        <w:rPr>
          <w:rFonts w:eastAsia="Times New Roman"/>
        </w:rPr>
      </w:pPr>
      <w:r>
        <w:rPr>
          <w:rFonts w:eastAsia="Times New Roman"/>
        </w:rPr>
        <w:tab/>
      </w:r>
      <w:r w:rsidRPr="003D4A37">
        <w:rPr>
          <w:rFonts w:eastAsia="Times New Roman"/>
        </w:rPr>
        <w:t>And let my cry come unto Thee.</w:t>
      </w:r>
    </w:p>
    <w:p w14:paraId="3F426A34" w14:textId="6E9DE2E4" w:rsidR="005C4F5F" w:rsidRPr="00B40489" w:rsidRDefault="005C4F5F" w:rsidP="00B40489">
      <w:pPr>
        <w:pStyle w:val="Rubric"/>
        <w:rPr>
          <w:rFonts w:eastAsia="Times New Roman"/>
        </w:rPr>
      </w:pPr>
      <w:r w:rsidRPr="003D4A37">
        <w:t>T</w:t>
      </w:r>
      <w:r w:rsidRPr="003D4A37">
        <w:rPr>
          <w:rFonts w:eastAsia="Times New Roman"/>
        </w:rPr>
        <w:t xml:space="preserve">hen </w:t>
      </w:r>
      <w:r w:rsidR="00B40489">
        <w:rPr>
          <w:rFonts w:eastAsia="Times New Roman"/>
        </w:rPr>
        <w:t xml:space="preserve">may </w:t>
      </w:r>
      <w:r w:rsidRPr="003D4A37">
        <w:rPr>
          <w:rFonts w:eastAsia="Times New Roman"/>
        </w:rPr>
        <w:t>be said responsively</w:t>
      </w:r>
      <w:r w:rsidR="00B40489">
        <w:rPr>
          <w:rFonts w:eastAsia="Times New Roman"/>
        </w:rPr>
        <w:t xml:space="preserve">, by the Minister and Congregation, the Psalm </w:t>
      </w:r>
      <w:r w:rsidRPr="00B40489">
        <w:rPr>
          <w:rFonts w:eastAsia="Times New Roman"/>
        </w:rPr>
        <w:t>De Profundis</w:t>
      </w:r>
      <w:r w:rsidRPr="003D4A37">
        <w:rPr>
          <w:rFonts w:eastAsia="Times New Roman"/>
        </w:rPr>
        <w:t xml:space="preserve"> </w:t>
      </w:r>
      <w:r w:rsidR="00B40489">
        <w:rPr>
          <w:rFonts w:eastAsia="Times New Roman"/>
        </w:rPr>
        <w:t xml:space="preserve">(130) at Early </w:t>
      </w:r>
      <w:r w:rsidR="00B40489" w:rsidRPr="00B40489">
        <w:rPr>
          <w:rFonts w:eastAsia="Times New Roman"/>
        </w:rPr>
        <w:t xml:space="preserve">Morning Service, and at Evening Service, </w:t>
      </w:r>
      <w:r w:rsidRPr="00B40489">
        <w:rPr>
          <w:rFonts w:eastAsia="Times New Roman"/>
        </w:rPr>
        <w:t>Psalm Miserere Mei</w:t>
      </w:r>
      <w:r w:rsidR="00B40489" w:rsidRPr="00B40489">
        <w:rPr>
          <w:rFonts w:eastAsia="Times New Roman"/>
        </w:rPr>
        <w:t xml:space="preserve"> (51)</w:t>
      </w:r>
      <w:r w:rsidRPr="00B40489">
        <w:rPr>
          <w:rFonts w:eastAsia="Times New Roman"/>
        </w:rPr>
        <w:t>.</w:t>
      </w:r>
    </w:p>
    <w:p w14:paraId="72429BD1" w14:textId="4D5958EA" w:rsidR="00B40489" w:rsidRPr="0022506E" w:rsidRDefault="00B40489" w:rsidP="0022506E">
      <w:pPr>
        <w:pStyle w:val="RubricNumber"/>
        <w:rPr>
          <w:i/>
        </w:rPr>
      </w:pPr>
      <w:r w:rsidRPr="00B40489">
        <w:t xml:space="preserve">Ps. </w:t>
      </w:r>
      <w:r w:rsidR="0022506E">
        <w:t>CXXX.</w:t>
      </w:r>
      <w:r w:rsidRPr="00B40489">
        <w:t xml:space="preserve"> </w:t>
      </w:r>
      <w:r w:rsidRPr="0022506E">
        <w:rPr>
          <w:i/>
        </w:rPr>
        <w:t>De Profundis.</w:t>
      </w:r>
    </w:p>
    <w:p w14:paraId="006088A1" w14:textId="11F71B82" w:rsidR="00B40489" w:rsidRPr="00B40489" w:rsidRDefault="00B40489" w:rsidP="00B40489">
      <w:pPr>
        <w:rPr>
          <w:sz w:val="22"/>
          <w:szCs w:val="22"/>
        </w:rPr>
      </w:pPr>
      <w:r w:rsidRPr="00B40489">
        <w:rPr>
          <w:sz w:val="22"/>
          <w:szCs w:val="22"/>
        </w:rPr>
        <w:t>Out of the depths have I cried</w:t>
      </w:r>
      <w:r w:rsidR="0022506E">
        <w:rPr>
          <w:sz w:val="22"/>
          <w:szCs w:val="22"/>
        </w:rPr>
        <w:t>:</w:t>
      </w:r>
    </w:p>
    <w:p w14:paraId="12664AF4" w14:textId="5D198B42" w:rsidR="00B40489" w:rsidRPr="00B40489" w:rsidRDefault="00B40489" w:rsidP="00B40489">
      <w:pPr>
        <w:ind w:firstLine="720"/>
        <w:rPr>
          <w:b/>
          <w:sz w:val="22"/>
          <w:szCs w:val="22"/>
        </w:rPr>
      </w:pPr>
      <w:r w:rsidRPr="00B40489">
        <w:rPr>
          <w:b/>
          <w:sz w:val="22"/>
          <w:szCs w:val="22"/>
        </w:rPr>
        <w:t>Unto Thee O Lord.</w:t>
      </w:r>
    </w:p>
    <w:p w14:paraId="79562A89" w14:textId="380040A3" w:rsidR="00B40489" w:rsidRPr="00B40489" w:rsidRDefault="00B40489" w:rsidP="00B40489">
      <w:pPr>
        <w:rPr>
          <w:sz w:val="22"/>
          <w:szCs w:val="22"/>
        </w:rPr>
      </w:pPr>
      <w:r w:rsidRPr="00B40489">
        <w:rPr>
          <w:sz w:val="22"/>
          <w:szCs w:val="22"/>
        </w:rPr>
        <w:t>Lord, hear my voice:</w:t>
      </w:r>
    </w:p>
    <w:p w14:paraId="79AAC54E" w14:textId="77777777" w:rsidR="00B40489" w:rsidRPr="00B40489" w:rsidRDefault="00B40489" w:rsidP="00B40489">
      <w:pPr>
        <w:ind w:firstLine="720"/>
        <w:rPr>
          <w:b/>
          <w:sz w:val="22"/>
          <w:szCs w:val="22"/>
        </w:rPr>
      </w:pPr>
      <w:r w:rsidRPr="00B40489">
        <w:rPr>
          <w:b/>
          <w:sz w:val="22"/>
          <w:szCs w:val="22"/>
        </w:rPr>
        <w:t>Let thine ears be attentive to the voice of my supplications.</w:t>
      </w:r>
    </w:p>
    <w:p w14:paraId="27603733" w14:textId="6A9A1FD4" w:rsidR="00B40489" w:rsidRPr="00B40489" w:rsidRDefault="00B40489" w:rsidP="00B40489">
      <w:pPr>
        <w:rPr>
          <w:sz w:val="22"/>
          <w:szCs w:val="22"/>
        </w:rPr>
      </w:pPr>
      <w:r w:rsidRPr="00B40489">
        <w:rPr>
          <w:sz w:val="22"/>
          <w:szCs w:val="22"/>
        </w:rPr>
        <w:t>If Thou, Lord, shouldest mark iniquities</w:t>
      </w:r>
      <w:r w:rsidR="0022506E">
        <w:rPr>
          <w:sz w:val="22"/>
          <w:szCs w:val="22"/>
        </w:rPr>
        <w:t>:</w:t>
      </w:r>
    </w:p>
    <w:p w14:paraId="31326EBA" w14:textId="67E0B265" w:rsidR="00B40489" w:rsidRPr="00B40489" w:rsidRDefault="00B40489" w:rsidP="00B40489">
      <w:pPr>
        <w:ind w:firstLine="720"/>
        <w:rPr>
          <w:b/>
          <w:sz w:val="22"/>
          <w:szCs w:val="22"/>
        </w:rPr>
      </w:pPr>
      <w:r w:rsidRPr="00B40489">
        <w:rPr>
          <w:b/>
          <w:sz w:val="22"/>
          <w:szCs w:val="22"/>
        </w:rPr>
        <w:t>Lord, who shall stand</w:t>
      </w:r>
      <w:r>
        <w:rPr>
          <w:b/>
          <w:sz w:val="22"/>
          <w:szCs w:val="22"/>
        </w:rPr>
        <w:t>?</w:t>
      </w:r>
    </w:p>
    <w:p w14:paraId="76CEAF2E" w14:textId="3228AE06" w:rsidR="00B40489" w:rsidRPr="00B40489" w:rsidRDefault="00B40489" w:rsidP="00B40489">
      <w:pPr>
        <w:rPr>
          <w:sz w:val="22"/>
          <w:szCs w:val="22"/>
        </w:rPr>
      </w:pPr>
      <w:r w:rsidRPr="00B40489">
        <w:rPr>
          <w:sz w:val="22"/>
          <w:szCs w:val="22"/>
        </w:rPr>
        <w:t>But there is forgiveness with Thee</w:t>
      </w:r>
      <w:r>
        <w:rPr>
          <w:sz w:val="22"/>
          <w:szCs w:val="22"/>
        </w:rPr>
        <w:t>:</w:t>
      </w:r>
    </w:p>
    <w:p w14:paraId="72238134" w14:textId="77777777" w:rsidR="00B40489" w:rsidRPr="00B40489" w:rsidRDefault="00B40489" w:rsidP="00B40489">
      <w:pPr>
        <w:ind w:firstLine="720"/>
        <w:rPr>
          <w:b/>
          <w:sz w:val="22"/>
          <w:szCs w:val="22"/>
        </w:rPr>
      </w:pPr>
      <w:r w:rsidRPr="00B40489">
        <w:rPr>
          <w:b/>
          <w:sz w:val="22"/>
          <w:szCs w:val="22"/>
        </w:rPr>
        <w:t>That Thou mayest be feared.</w:t>
      </w:r>
    </w:p>
    <w:p w14:paraId="57208DB8" w14:textId="5DA8F425" w:rsidR="00B40489" w:rsidRPr="00B40489" w:rsidRDefault="00B40489" w:rsidP="00B40489">
      <w:pPr>
        <w:rPr>
          <w:sz w:val="22"/>
          <w:szCs w:val="22"/>
        </w:rPr>
      </w:pPr>
      <w:r w:rsidRPr="00B40489">
        <w:rPr>
          <w:sz w:val="22"/>
          <w:szCs w:val="22"/>
        </w:rPr>
        <w:t>I wait for the Lord, my soul doth wait</w:t>
      </w:r>
      <w:r>
        <w:rPr>
          <w:sz w:val="22"/>
          <w:szCs w:val="22"/>
        </w:rPr>
        <w:t>:</w:t>
      </w:r>
    </w:p>
    <w:p w14:paraId="16E99FFE" w14:textId="7EFA1088" w:rsidR="00B40489" w:rsidRPr="00B40489" w:rsidRDefault="00B40489" w:rsidP="00B40489">
      <w:pPr>
        <w:ind w:firstLine="720"/>
        <w:rPr>
          <w:b/>
          <w:sz w:val="22"/>
          <w:szCs w:val="22"/>
        </w:rPr>
      </w:pPr>
      <w:r w:rsidRPr="00B40489">
        <w:rPr>
          <w:b/>
          <w:sz w:val="22"/>
          <w:szCs w:val="22"/>
        </w:rPr>
        <w:t xml:space="preserve">And in His Word do </w:t>
      </w:r>
      <w:r>
        <w:rPr>
          <w:b/>
          <w:sz w:val="22"/>
          <w:szCs w:val="22"/>
        </w:rPr>
        <w:t>I</w:t>
      </w:r>
      <w:r w:rsidRPr="00B40489">
        <w:rPr>
          <w:b/>
          <w:sz w:val="22"/>
          <w:szCs w:val="22"/>
        </w:rPr>
        <w:t xml:space="preserve"> hope.</w:t>
      </w:r>
    </w:p>
    <w:p w14:paraId="1E436697" w14:textId="27AC23A2" w:rsidR="00B40489" w:rsidRPr="00B40489" w:rsidRDefault="00B40489" w:rsidP="00B40489">
      <w:pPr>
        <w:rPr>
          <w:sz w:val="22"/>
          <w:szCs w:val="22"/>
        </w:rPr>
      </w:pPr>
      <w:r w:rsidRPr="00B40489">
        <w:rPr>
          <w:sz w:val="22"/>
          <w:szCs w:val="22"/>
        </w:rPr>
        <w:t xml:space="preserve">My soul </w:t>
      </w:r>
      <w:proofErr w:type="spellStart"/>
      <w:r w:rsidRPr="00B40489">
        <w:rPr>
          <w:sz w:val="22"/>
          <w:szCs w:val="22"/>
        </w:rPr>
        <w:t>waiteth</w:t>
      </w:r>
      <w:proofErr w:type="spellEnd"/>
      <w:r w:rsidRPr="00B40489">
        <w:rPr>
          <w:sz w:val="22"/>
          <w:szCs w:val="22"/>
        </w:rPr>
        <w:t xml:space="preserve"> for the Lord more than they that</w:t>
      </w:r>
      <w:r>
        <w:rPr>
          <w:sz w:val="22"/>
          <w:szCs w:val="22"/>
        </w:rPr>
        <w:t xml:space="preserve"> </w:t>
      </w:r>
      <w:r w:rsidRPr="00B40489">
        <w:rPr>
          <w:sz w:val="22"/>
          <w:szCs w:val="22"/>
        </w:rPr>
        <w:t>watch for the morning:</w:t>
      </w:r>
    </w:p>
    <w:p w14:paraId="1AC3609C" w14:textId="4F0FC4C3" w:rsidR="00B40489" w:rsidRPr="00B40489" w:rsidRDefault="00B40489" w:rsidP="00B40489">
      <w:pPr>
        <w:ind w:firstLine="720"/>
        <w:rPr>
          <w:b/>
          <w:sz w:val="22"/>
          <w:szCs w:val="22"/>
        </w:rPr>
      </w:pPr>
      <w:r w:rsidRPr="00B40489">
        <w:rPr>
          <w:b/>
          <w:sz w:val="22"/>
          <w:szCs w:val="22"/>
        </w:rPr>
        <w:t>I say, more than they that watch for the morning.</w:t>
      </w:r>
    </w:p>
    <w:p w14:paraId="545E0B86" w14:textId="2AFC53F1" w:rsidR="00B40489" w:rsidRPr="00B40489" w:rsidRDefault="00B40489" w:rsidP="00B40489">
      <w:pPr>
        <w:rPr>
          <w:sz w:val="22"/>
          <w:szCs w:val="22"/>
        </w:rPr>
      </w:pPr>
      <w:r w:rsidRPr="00B40489">
        <w:rPr>
          <w:sz w:val="22"/>
          <w:szCs w:val="22"/>
        </w:rPr>
        <w:t>Let Israel hope in the Lord:</w:t>
      </w:r>
    </w:p>
    <w:p w14:paraId="3D045A99" w14:textId="3697B824" w:rsidR="00B40489" w:rsidRPr="00B40489" w:rsidRDefault="00B40489" w:rsidP="00B40489">
      <w:pPr>
        <w:ind w:firstLine="720"/>
        <w:rPr>
          <w:b/>
          <w:sz w:val="22"/>
          <w:szCs w:val="22"/>
        </w:rPr>
      </w:pPr>
      <w:r w:rsidRPr="00B40489">
        <w:rPr>
          <w:b/>
          <w:sz w:val="22"/>
          <w:szCs w:val="22"/>
        </w:rPr>
        <w:t>For with the Lord there is mercy, and with Him is</w:t>
      </w:r>
      <w:r>
        <w:rPr>
          <w:b/>
          <w:sz w:val="22"/>
          <w:szCs w:val="22"/>
        </w:rPr>
        <w:t xml:space="preserve"> </w:t>
      </w:r>
      <w:r w:rsidRPr="00B40489">
        <w:rPr>
          <w:b/>
          <w:sz w:val="22"/>
          <w:szCs w:val="22"/>
        </w:rPr>
        <w:t>plenteous redemption.</w:t>
      </w:r>
    </w:p>
    <w:p w14:paraId="6B146F9A" w14:textId="758000E3" w:rsidR="00B40489" w:rsidRPr="00B40489" w:rsidRDefault="00B40489" w:rsidP="00B40489">
      <w:pPr>
        <w:rPr>
          <w:sz w:val="22"/>
          <w:szCs w:val="22"/>
        </w:rPr>
      </w:pPr>
      <w:r w:rsidRPr="00B40489">
        <w:rPr>
          <w:sz w:val="22"/>
          <w:szCs w:val="22"/>
        </w:rPr>
        <w:t>And He shall redeem Israel</w:t>
      </w:r>
      <w:r>
        <w:rPr>
          <w:sz w:val="22"/>
          <w:szCs w:val="22"/>
        </w:rPr>
        <w:t>:</w:t>
      </w:r>
    </w:p>
    <w:p w14:paraId="0A0A66DA" w14:textId="77777777" w:rsidR="00B40489" w:rsidRPr="00B40489" w:rsidRDefault="00B40489" w:rsidP="00B40489">
      <w:pPr>
        <w:ind w:firstLine="720"/>
        <w:rPr>
          <w:b/>
          <w:sz w:val="22"/>
          <w:szCs w:val="22"/>
        </w:rPr>
      </w:pPr>
      <w:r w:rsidRPr="00B40489">
        <w:rPr>
          <w:b/>
          <w:sz w:val="22"/>
          <w:szCs w:val="22"/>
        </w:rPr>
        <w:t>From all his iniquities.</w:t>
      </w:r>
    </w:p>
    <w:p w14:paraId="6069D004" w14:textId="51A22A93" w:rsidR="00B40489" w:rsidRPr="00B40489" w:rsidRDefault="00B40489" w:rsidP="00B40489">
      <w:pPr>
        <w:rPr>
          <w:sz w:val="22"/>
          <w:szCs w:val="22"/>
        </w:rPr>
      </w:pPr>
      <w:r w:rsidRPr="00B40489">
        <w:rPr>
          <w:sz w:val="22"/>
          <w:szCs w:val="22"/>
        </w:rPr>
        <w:t>Glory be to the Father, and to the Son, and to the</w:t>
      </w:r>
      <w:r>
        <w:rPr>
          <w:sz w:val="22"/>
          <w:szCs w:val="22"/>
        </w:rPr>
        <w:t xml:space="preserve"> </w:t>
      </w:r>
      <w:r w:rsidRPr="00B40489">
        <w:rPr>
          <w:sz w:val="22"/>
          <w:szCs w:val="22"/>
        </w:rPr>
        <w:t>Holy Ghost</w:t>
      </w:r>
      <w:r>
        <w:rPr>
          <w:sz w:val="22"/>
          <w:szCs w:val="22"/>
        </w:rPr>
        <w:t>:</w:t>
      </w:r>
    </w:p>
    <w:p w14:paraId="72DBC172" w14:textId="4F0EEA12" w:rsidR="00B40489" w:rsidRPr="00B40489" w:rsidRDefault="00B40489" w:rsidP="00B40489">
      <w:pPr>
        <w:ind w:firstLine="720"/>
        <w:rPr>
          <w:b/>
          <w:sz w:val="22"/>
          <w:szCs w:val="22"/>
        </w:rPr>
      </w:pPr>
      <w:r w:rsidRPr="00B40489">
        <w:rPr>
          <w:b/>
          <w:sz w:val="22"/>
          <w:szCs w:val="22"/>
        </w:rPr>
        <w:lastRenderedPageBreak/>
        <w:t>As it was in the beginning, is now, and ever shall be</w:t>
      </w:r>
      <w:r>
        <w:rPr>
          <w:b/>
          <w:sz w:val="22"/>
          <w:szCs w:val="22"/>
        </w:rPr>
        <w:t xml:space="preserve"> </w:t>
      </w:r>
      <w:r w:rsidRPr="00B40489">
        <w:rPr>
          <w:b/>
          <w:sz w:val="22"/>
          <w:szCs w:val="22"/>
        </w:rPr>
        <w:t>world without end. Amen.</w:t>
      </w:r>
    </w:p>
    <w:p w14:paraId="6C3139A6" w14:textId="77777777" w:rsidR="00B40489" w:rsidRDefault="00B40489" w:rsidP="00B40489">
      <w:pPr>
        <w:rPr>
          <w:sz w:val="22"/>
          <w:szCs w:val="22"/>
        </w:rPr>
      </w:pPr>
    </w:p>
    <w:p w14:paraId="739926ED" w14:textId="58F28DA8" w:rsidR="00B40489" w:rsidRPr="00B40489" w:rsidRDefault="00B40489" w:rsidP="00B40489">
      <w:pPr>
        <w:pStyle w:val="Rubric"/>
        <w:rPr>
          <w:rFonts w:eastAsia="Times New Roman"/>
          <w:i w:val="0"/>
        </w:rPr>
      </w:pPr>
      <w:r w:rsidRPr="00B40489">
        <w:rPr>
          <w:rFonts w:eastAsia="Times New Roman"/>
        </w:rPr>
        <w:t xml:space="preserve">Or at </w:t>
      </w:r>
      <w:r w:rsidRPr="00B40489">
        <w:rPr>
          <w:rFonts w:eastAsia="Times New Roman"/>
          <w:i w:val="0"/>
        </w:rPr>
        <w:t>Evening Service.</w:t>
      </w:r>
    </w:p>
    <w:p w14:paraId="55773D52" w14:textId="25A7C0C5" w:rsidR="00B40489" w:rsidRPr="0022506E" w:rsidRDefault="00B40489" w:rsidP="0022506E">
      <w:pPr>
        <w:pStyle w:val="RubricNumber"/>
        <w:rPr>
          <w:i/>
        </w:rPr>
      </w:pPr>
      <w:r w:rsidRPr="00B40489">
        <w:t xml:space="preserve">Ps. </w:t>
      </w:r>
      <w:r w:rsidR="0022506E">
        <w:t>LI</w:t>
      </w:r>
      <w:r w:rsidRPr="00B40489">
        <w:t xml:space="preserve">. </w:t>
      </w:r>
      <w:r w:rsidRPr="0022506E">
        <w:rPr>
          <w:i/>
        </w:rPr>
        <w:t xml:space="preserve">Miserere </w:t>
      </w:r>
      <w:proofErr w:type="spellStart"/>
      <w:r w:rsidRPr="0022506E">
        <w:rPr>
          <w:i/>
        </w:rPr>
        <w:t>mei</w:t>
      </w:r>
      <w:proofErr w:type="spellEnd"/>
      <w:r w:rsidRPr="0022506E">
        <w:rPr>
          <w:i/>
        </w:rPr>
        <w:t>.</w:t>
      </w:r>
    </w:p>
    <w:p w14:paraId="53B912D1" w14:textId="60BCC305" w:rsidR="00B40489" w:rsidRPr="00B40489" w:rsidRDefault="00B40489" w:rsidP="00B40489">
      <w:pPr>
        <w:rPr>
          <w:sz w:val="22"/>
          <w:szCs w:val="22"/>
        </w:rPr>
      </w:pPr>
      <w:r w:rsidRPr="00B40489">
        <w:rPr>
          <w:sz w:val="22"/>
          <w:szCs w:val="22"/>
        </w:rPr>
        <w:t>Have mercy upon me, O God, according to Thy loving</w:t>
      </w:r>
      <w:r>
        <w:rPr>
          <w:sz w:val="22"/>
          <w:szCs w:val="22"/>
        </w:rPr>
        <w:t xml:space="preserve"> </w:t>
      </w:r>
      <w:r w:rsidRPr="00B40489">
        <w:rPr>
          <w:sz w:val="22"/>
          <w:szCs w:val="22"/>
        </w:rPr>
        <w:t>kindness:</w:t>
      </w:r>
    </w:p>
    <w:p w14:paraId="545C3B72" w14:textId="54B1A6CF" w:rsidR="00B40489" w:rsidRPr="00B40489" w:rsidRDefault="00B40489" w:rsidP="00B40489">
      <w:pPr>
        <w:ind w:firstLine="720"/>
        <w:rPr>
          <w:b/>
          <w:sz w:val="22"/>
          <w:szCs w:val="22"/>
        </w:rPr>
      </w:pPr>
      <w:r w:rsidRPr="00B40489">
        <w:rPr>
          <w:b/>
          <w:sz w:val="22"/>
          <w:szCs w:val="22"/>
        </w:rPr>
        <w:t>According unto the multitude of Thy tender mercies, blot out my transgressions.</w:t>
      </w:r>
    </w:p>
    <w:p w14:paraId="71615BDA" w14:textId="3E59258C" w:rsidR="00B40489" w:rsidRPr="00B40489" w:rsidRDefault="00B40489" w:rsidP="00B40489">
      <w:pPr>
        <w:rPr>
          <w:sz w:val="22"/>
          <w:szCs w:val="22"/>
        </w:rPr>
      </w:pPr>
      <w:r w:rsidRPr="00B40489">
        <w:rPr>
          <w:sz w:val="22"/>
          <w:szCs w:val="22"/>
        </w:rPr>
        <w:t>Wash me thoroughly from mine iniquity</w:t>
      </w:r>
      <w:r>
        <w:rPr>
          <w:sz w:val="22"/>
          <w:szCs w:val="22"/>
        </w:rPr>
        <w:t>:</w:t>
      </w:r>
    </w:p>
    <w:p w14:paraId="3F0DB96D" w14:textId="77777777" w:rsidR="00B40489" w:rsidRPr="00B40489" w:rsidRDefault="00B40489" w:rsidP="00B40489">
      <w:pPr>
        <w:ind w:firstLine="720"/>
        <w:rPr>
          <w:b/>
          <w:sz w:val="22"/>
          <w:szCs w:val="22"/>
        </w:rPr>
      </w:pPr>
      <w:r w:rsidRPr="00B40489">
        <w:rPr>
          <w:b/>
          <w:sz w:val="22"/>
          <w:szCs w:val="22"/>
        </w:rPr>
        <w:t>And cleanse me from my sin.</w:t>
      </w:r>
    </w:p>
    <w:p w14:paraId="0C8F4E90" w14:textId="7D02373C" w:rsidR="00B40489" w:rsidRPr="00B40489" w:rsidRDefault="00B40489" w:rsidP="00B40489">
      <w:pPr>
        <w:rPr>
          <w:sz w:val="22"/>
          <w:szCs w:val="22"/>
        </w:rPr>
      </w:pPr>
      <w:r w:rsidRPr="00B40489">
        <w:rPr>
          <w:sz w:val="22"/>
          <w:szCs w:val="22"/>
        </w:rPr>
        <w:t>For I acknowledge my transgressions</w:t>
      </w:r>
      <w:r>
        <w:rPr>
          <w:sz w:val="22"/>
          <w:szCs w:val="22"/>
        </w:rPr>
        <w:t>:</w:t>
      </w:r>
    </w:p>
    <w:p w14:paraId="70C5941F" w14:textId="77777777" w:rsidR="00B40489" w:rsidRPr="00B40489" w:rsidRDefault="00B40489" w:rsidP="00B40489">
      <w:pPr>
        <w:ind w:firstLine="720"/>
        <w:rPr>
          <w:b/>
          <w:sz w:val="22"/>
          <w:szCs w:val="22"/>
        </w:rPr>
      </w:pPr>
      <w:r w:rsidRPr="00B40489">
        <w:rPr>
          <w:b/>
          <w:sz w:val="22"/>
          <w:szCs w:val="22"/>
        </w:rPr>
        <w:t>And my sin is ever before me.</w:t>
      </w:r>
    </w:p>
    <w:p w14:paraId="3A164974" w14:textId="04B706D7" w:rsidR="00B40489" w:rsidRDefault="00B40489" w:rsidP="00B40489">
      <w:pPr>
        <w:rPr>
          <w:sz w:val="22"/>
          <w:szCs w:val="22"/>
        </w:rPr>
      </w:pPr>
      <w:r w:rsidRPr="00B40489">
        <w:rPr>
          <w:sz w:val="22"/>
          <w:szCs w:val="22"/>
        </w:rPr>
        <w:t xml:space="preserve">Against Thee, </w:t>
      </w:r>
      <w:proofErr w:type="gramStart"/>
      <w:r w:rsidRPr="00B40489">
        <w:rPr>
          <w:sz w:val="22"/>
          <w:szCs w:val="22"/>
        </w:rPr>
        <w:t>Thee</w:t>
      </w:r>
      <w:proofErr w:type="gramEnd"/>
      <w:r w:rsidRPr="00B40489">
        <w:rPr>
          <w:sz w:val="22"/>
          <w:szCs w:val="22"/>
        </w:rPr>
        <w:t xml:space="preserve"> only, have I si</w:t>
      </w:r>
      <w:r>
        <w:rPr>
          <w:sz w:val="22"/>
          <w:szCs w:val="22"/>
        </w:rPr>
        <w:t>n</w:t>
      </w:r>
      <w:r w:rsidRPr="00B40489">
        <w:rPr>
          <w:sz w:val="22"/>
          <w:szCs w:val="22"/>
        </w:rPr>
        <w:t>ned and done this evil in Thy sight;</w:t>
      </w:r>
    </w:p>
    <w:p w14:paraId="3A2AB65D" w14:textId="492171D2" w:rsidR="00B40489" w:rsidRPr="00B40489" w:rsidRDefault="00B40489" w:rsidP="00B40489">
      <w:pPr>
        <w:ind w:firstLine="720"/>
        <w:rPr>
          <w:b/>
          <w:sz w:val="22"/>
          <w:szCs w:val="22"/>
        </w:rPr>
      </w:pPr>
      <w:r w:rsidRPr="00B40489">
        <w:rPr>
          <w:b/>
          <w:sz w:val="22"/>
          <w:szCs w:val="22"/>
        </w:rPr>
        <w:t xml:space="preserve">That Thou </w:t>
      </w:r>
      <w:proofErr w:type="spellStart"/>
      <w:r w:rsidRPr="00B40489">
        <w:rPr>
          <w:b/>
          <w:sz w:val="22"/>
          <w:szCs w:val="22"/>
        </w:rPr>
        <w:t>m</w:t>
      </w:r>
      <w:r>
        <w:rPr>
          <w:b/>
          <w:sz w:val="22"/>
          <w:szCs w:val="22"/>
        </w:rPr>
        <w:t>i</w:t>
      </w:r>
      <w:r w:rsidRPr="00B40489">
        <w:rPr>
          <w:b/>
          <w:sz w:val="22"/>
          <w:szCs w:val="22"/>
        </w:rPr>
        <w:t>ghtest</w:t>
      </w:r>
      <w:proofErr w:type="spellEnd"/>
      <w:r w:rsidRPr="00B40489">
        <w:rPr>
          <w:b/>
          <w:sz w:val="22"/>
          <w:szCs w:val="22"/>
        </w:rPr>
        <w:t xml:space="preserve"> be justified when Thou </w:t>
      </w:r>
      <w:proofErr w:type="spellStart"/>
      <w:r w:rsidRPr="00B40489">
        <w:rPr>
          <w:b/>
          <w:sz w:val="22"/>
          <w:szCs w:val="22"/>
        </w:rPr>
        <w:t>speakest</w:t>
      </w:r>
      <w:proofErr w:type="spellEnd"/>
      <w:r w:rsidRPr="00B40489">
        <w:rPr>
          <w:b/>
          <w:sz w:val="22"/>
          <w:szCs w:val="22"/>
        </w:rPr>
        <w:t xml:space="preserve"> and be clear when Thou </w:t>
      </w:r>
      <w:proofErr w:type="spellStart"/>
      <w:r w:rsidRPr="00B40489">
        <w:rPr>
          <w:b/>
          <w:sz w:val="22"/>
          <w:szCs w:val="22"/>
        </w:rPr>
        <w:t>judgest</w:t>
      </w:r>
      <w:proofErr w:type="spellEnd"/>
      <w:r w:rsidRPr="00B40489">
        <w:rPr>
          <w:b/>
          <w:sz w:val="22"/>
          <w:szCs w:val="22"/>
        </w:rPr>
        <w:t>.</w:t>
      </w:r>
    </w:p>
    <w:p w14:paraId="13A2DE69" w14:textId="77777777" w:rsidR="00B40489" w:rsidRPr="00B40489" w:rsidRDefault="00B40489" w:rsidP="00B40489">
      <w:pPr>
        <w:rPr>
          <w:sz w:val="22"/>
          <w:szCs w:val="22"/>
        </w:rPr>
      </w:pPr>
      <w:r w:rsidRPr="00B40489">
        <w:rPr>
          <w:sz w:val="22"/>
          <w:szCs w:val="22"/>
        </w:rPr>
        <w:t xml:space="preserve">Behold, I was </w:t>
      </w:r>
      <w:proofErr w:type="spellStart"/>
      <w:r w:rsidRPr="00B40489">
        <w:rPr>
          <w:sz w:val="22"/>
          <w:szCs w:val="22"/>
        </w:rPr>
        <w:t>shapen</w:t>
      </w:r>
      <w:proofErr w:type="spellEnd"/>
      <w:r w:rsidRPr="00B40489">
        <w:rPr>
          <w:sz w:val="22"/>
          <w:szCs w:val="22"/>
        </w:rPr>
        <w:t xml:space="preserve"> in iniquity:</w:t>
      </w:r>
    </w:p>
    <w:p w14:paraId="6A3B26B4" w14:textId="77777777" w:rsidR="00B40489" w:rsidRPr="00DF3F54" w:rsidRDefault="00B40489" w:rsidP="00DF3F54">
      <w:pPr>
        <w:ind w:firstLine="720"/>
        <w:rPr>
          <w:b/>
          <w:sz w:val="22"/>
          <w:szCs w:val="22"/>
        </w:rPr>
      </w:pPr>
      <w:r w:rsidRPr="00DF3F54">
        <w:rPr>
          <w:b/>
          <w:sz w:val="22"/>
          <w:szCs w:val="22"/>
        </w:rPr>
        <w:t>And in sin did my mother conceive me.</w:t>
      </w:r>
    </w:p>
    <w:p w14:paraId="7A48A8F2" w14:textId="4498EDAB" w:rsidR="00B40489" w:rsidRPr="00B40489" w:rsidRDefault="00B40489" w:rsidP="00B40489">
      <w:pPr>
        <w:rPr>
          <w:sz w:val="22"/>
          <w:szCs w:val="22"/>
        </w:rPr>
      </w:pPr>
      <w:r w:rsidRPr="00B40489">
        <w:rPr>
          <w:sz w:val="22"/>
          <w:szCs w:val="22"/>
        </w:rPr>
        <w:t xml:space="preserve">Behold, Thou </w:t>
      </w:r>
      <w:proofErr w:type="spellStart"/>
      <w:r w:rsidRPr="00B40489">
        <w:rPr>
          <w:sz w:val="22"/>
          <w:szCs w:val="22"/>
        </w:rPr>
        <w:t>desirest</w:t>
      </w:r>
      <w:proofErr w:type="spellEnd"/>
      <w:r w:rsidRPr="00B40489">
        <w:rPr>
          <w:sz w:val="22"/>
          <w:szCs w:val="22"/>
        </w:rPr>
        <w:t xml:space="preserve"> truth in the inward parts</w:t>
      </w:r>
      <w:r w:rsidR="00DF3F54">
        <w:rPr>
          <w:sz w:val="22"/>
          <w:szCs w:val="22"/>
        </w:rPr>
        <w:t>:</w:t>
      </w:r>
    </w:p>
    <w:p w14:paraId="483D4E03" w14:textId="4668BF4E" w:rsidR="00B40489" w:rsidRPr="00B40489" w:rsidRDefault="00B40489" w:rsidP="00DF3F54">
      <w:pPr>
        <w:ind w:firstLine="720"/>
        <w:rPr>
          <w:sz w:val="22"/>
          <w:szCs w:val="22"/>
        </w:rPr>
      </w:pPr>
      <w:r w:rsidRPr="00DF3F54">
        <w:rPr>
          <w:b/>
          <w:sz w:val="22"/>
          <w:szCs w:val="22"/>
        </w:rPr>
        <w:t>And in the hidden part shalt Thou make me to know</w:t>
      </w:r>
      <w:r w:rsidR="00DF3F54">
        <w:rPr>
          <w:b/>
          <w:sz w:val="22"/>
          <w:szCs w:val="22"/>
        </w:rPr>
        <w:t xml:space="preserve"> </w:t>
      </w:r>
      <w:r w:rsidRPr="00DF3F54">
        <w:rPr>
          <w:b/>
          <w:sz w:val="22"/>
          <w:szCs w:val="22"/>
        </w:rPr>
        <w:t>wisdom.</w:t>
      </w:r>
    </w:p>
    <w:p w14:paraId="72E69E81" w14:textId="3B7FDE44" w:rsidR="00B40489" w:rsidRPr="00B40489" w:rsidRDefault="00B40489" w:rsidP="00B40489">
      <w:pPr>
        <w:rPr>
          <w:sz w:val="22"/>
          <w:szCs w:val="22"/>
        </w:rPr>
      </w:pPr>
      <w:r w:rsidRPr="00B40489">
        <w:rPr>
          <w:sz w:val="22"/>
          <w:szCs w:val="22"/>
        </w:rPr>
        <w:t>Purge me with hyssop, and I shall be clean</w:t>
      </w:r>
      <w:r w:rsidR="00DF3F54">
        <w:rPr>
          <w:sz w:val="22"/>
          <w:szCs w:val="22"/>
        </w:rPr>
        <w:t>:</w:t>
      </w:r>
    </w:p>
    <w:p w14:paraId="145BBDC4" w14:textId="77777777" w:rsidR="00B40489" w:rsidRPr="00DF3F54" w:rsidRDefault="00B40489" w:rsidP="00DF3F54">
      <w:pPr>
        <w:ind w:firstLine="720"/>
        <w:rPr>
          <w:b/>
          <w:sz w:val="22"/>
          <w:szCs w:val="22"/>
        </w:rPr>
      </w:pPr>
      <w:r w:rsidRPr="00DF3F54">
        <w:rPr>
          <w:b/>
          <w:sz w:val="22"/>
          <w:szCs w:val="22"/>
        </w:rPr>
        <w:t>Wash me, and I shall be whiter than snow.</w:t>
      </w:r>
    </w:p>
    <w:p w14:paraId="1E8BC845" w14:textId="337EA2C2" w:rsidR="00B40489" w:rsidRPr="00B40489" w:rsidRDefault="00B40489" w:rsidP="00B40489">
      <w:pPr>
        <w:rPr>
          <w:sz w:val="22"/>
          <w:szCs w:val="22"/>
        </w:rPr>
      </w:pPr>
      <w:r w:rsidRPr="00B40489">
        <w:rPr>
          <w:sz w:val="22"/>
          <w:szCs w:val="22"/>
        </w:rPr>
        <w:t>Make me to hear joy and gladness</w:t>
      </w:r>
      <w:r w:rsidR="00DF3F54">
        <w:rPr>
          <w:sz w:val="22"/>
          <w:szCs w:val="22"/>
        </w:rPr>
        <w:t>:</w:t>
      </w:r>
    </w:p>
    <w:p w14:paraId="738EBE27" w14:textId="77777777" w:rsidR="00B40489" w:rsidRPr="00DF3F54" w:rsidRDefault="00B40489" w:rsidP="00DF3F54">
      <w:pPr>
        <w:ind w:firstLine="720"/>
        <w:rPr>
          <w:b/>
          <w:sz w:val="22"/>
          <w:szCs w:val="22"/>
        </w:rPr>
      </w:pPr>
      <w:r w:rsidRPr="00DF3F54">
        <w:rPr>
          <w:b/>
          <w:sz w:val="22"/>
          <w:szCs w:val="22"/>
        </w:rPr>
        <w:t>That the bones which Thou hast broken may rejoice.</w:t>
      </w:r>
    </w:p>
    <w:p w14:paraId="4621DC1F" w14:textId="1C36ADF7" w:rsidR="00B40489" w:rsidRPr="00B40489" w:rsidRDefault="00B40489" w:rsidP="00B40489">
      <w:pPr>
        <w:rPr>
          <w:sz w:val="22"/>
          <w:szCs w:val="22"/>
        </w:rPr>
      </w:pPr>
      <w:r w:rsidRPr="00B40489">
        <w:rPr>
          <w:sz w:val="22"/>
          <w:szCs w:val="22"/>
        </w:rPr>
        <w:t>Hide Thy face from my sins:</w:t>
      </w:r>
    </w:p>
    <w:p w14:paraId="1C067824" w14:textId="77777777" w:rsidR="00B40489" w:rsidRPr="00DF3F54" w:rsidRDefault="00B40489" w:rsidP="00DF3F54">
      <w:pPr>
        <w:ind w:firstLine="720"/>
        <w:rPr>
          <w:b/>
          <w:sz w:val="22"/>
          <w:szCs w:val="22"/>
        </w:rPr>
      </w:pPr>
      <w:r w:rsidRPr="00DF3F54">
        <w:rPr>
          <w:b/>
          <w:sz w:val="22"/>
          <w:szCs w:val="22"/>
        </w:rPr>
        <w:t>And blot out all mine iniquities.</w:t>
      </w:r>
    </w:p>
    <w:p w14:paraId="3F3BBF9D" w14:textId="78BCAD20" w:rsidR="00B40489" w:rsidRPr="00B40489" w:rsidRDefault="00B40489" w:rsidP="00B40489">
      <w:pPr>
        <w:rPr>
          <w:sz w:val="22"/>
          <w:szCs w:val="22"/>
        </w:rPr>
      </w:pPr>
      <w:r w:rsidRPr="00B40489">
        <w:rPr>
          <w:sz w:val="22"/>
          <w:szCs w:val="22"/>
        </w:rPr>
        <w:t>Create in me a clean heart, O God</w:t>
      </w:r>
      <w:r w:rsidR="00DF3F54">
        <w:rPr>
          <w:sz w:val="22"/>
          <w:szCs w:val="22"/>
        </w:rPr>
        <w:t>:</w:t>
      </w:r>
    </w:p>
    <w:p w14:paraId="7232CF43" w14:textId="77777777" w:rsidR="00B40489" w:rsidRPr="00DF3F54" w:rsidRDefault="00B40489" w:rsidP="00DF3F54">
      <w:pPr>
        <w:ind w:firstLine="720"/>
        <w:rPr>
          <w:b/>
          <w:sz w:val="22"/>
          <w:szCs w:val="22"/>
        </w:rPr>
      </w:pPr>
      <w:r w:rsidRPr="00DF3F54">
        <w:rPr>
          <w:b/>
          <w:sz w:val="22"/>
          <w:szCs w:val="22"/>
        </w:rPr>
        <w:t>And renew a right spirit within me.</w:t>
      </w:r>
    </w:p>
    <w:p w14:paraId="22462664" w14:textId="794AA101" w:rsidR="00B40489" w:rsidRPr="00B40489" w:rsidRDefault="00B40489" w:rsidP="00B40489">
      <w:pPr>
        <w:rPr>
          <w:sz w:val="22"/>
          <w:szCs w:val="22"/>
        </w:rPr>
      </w:pPr>
      <w:r w:rsidRPr="00B40489">
        <w:rPr>
          <w:sz w:val="22"/>
          <w:szCs w:val="22"/>
        </w:rPr>
        <w:t>Cast me not away from Thy presence</w:t>
      </w:r>
      <w:r w:rsidR="00DF3F54">
        <w:rPr>
          <w:sz w:val="22"/>
          <w:szCs w:val="22"/>
        </w:rPr>
        <w:t>:</w:t>
      </w:r>
    </w:p>
    <w:p w14:paraId="783B9747" w14:textId="77777777" w:rsidR="00B40489" w:rsidRPr="00DF3F54" w:rsidRDefault="00B40489" w:rsidP="00DF3F54">
      <w:pPr>
        <w:ind w:firstLine="720"/>
        <w:rPr>
          <w:b/>
          <w:sz w:val="22"/>
          <w:szCs w:val="22"/>
        </w:rPr>
      </w:pPr>
      <w:r w:rsidRPr="00DF3F54">
        <w:rPr>
          <w:b/>
          <w:sz w:val="22"/>
          <w:szCs w:val="22"/>
        </w:rPr>
        <w:t>And take not Thy Holy Spirit from me.</w:t>
      </w:r>
    </w:p>
    <w:p w14:paraId="21276D8A" w14:textId="27F2F946" w:rsidR="00B40489" w:rsidRPr="00B40489" w:rsidRDefault="00DF3F54" w:rsidP="00B40489">
      <w:pPr>
        <w:rPr>
          <w:sz w:val="22"/>
          <w:szCs w:val="22"/>
        </w:rPr>
      </w:pPr>
      <w:r>
        <w:rPr>
          <w:sz w:val="22"/>
          <w:szCs w:val="22"/>
        </w:rPr>
        <w:t>R</w:t>
      </w:r>
      <w:r w:rsidR="00B40489" w:rsidRPr="00B40489">
        <w:rPr>
          <w:sz w:val="22"/>
          <w:szCs w:val="22"/>
        </w:rPr>
        <w:t>estore unto me the joy of Thy salvation</w:t>
      </w:r>
      <w:r>
        <w:rPr>
          <w:sz w:val="22"/>
          <w:szCs w:val="22"/>
        </w:rPr>
        <w:t>:</w:t>
      </w:r>
    </w:p>
    <w:p w14:paraId="00A20C98" w14:textId="77777777" w:rsidR="00B40489" w:rsidRPr="00DF3F54" w:rsidRDefault="00B40489" w:rsidP="00DF3F54">
      <w:pPr>
        <w:ind w:firstLine="720"/>
        <w:rPr>
          <w:b/>
          <w:sz w:val="22"/>
          <w:szCs w:val="22"/>
        </w:rPr>
      </w:pPr>
      <w:r w:rsidRPr="00DF3F54">
        <w:rPr>
          <w:b/>
          <w:sz w:val="22"/>
          <w:szCs w:val="22"/>
        </w:rPr>
        <w:t>And uphold me with Thy free Spirit.</w:t>
      </w:r>
    </w:p>
    <w:p w14:paraId="63C9E54E" w14:textId="2F51ADD9" w:rsidR="00B40489" w:rsidRPr="00B40489" w:rsidRDefault="00B40489" w:rsidP="00B40489">
      <w:pPr>
        <w:rPr>
          <w:sz w:val="22"/>
          <w:szCs w:val="22"/>
        </w:rPr>
      </w:pPr>
      <w:r w:rsidRPr="00B40489">
        <w:rPr>
          <w:sz w:val="22"/>
          <w:szCs w:val="22"/>
        </w:rPr>
        <w:t>Then will I teach transgressors Thy ways</w:t>
      </w:r>
      <w:r w:rsidR="00DF3F54">
        <w:rPr>
          <w:sz w:val="22"/>
          <w:szCs w:val="22"/>
        </w:rPr>
        <w:t>:</w:t>
      </w:r>
    </w:p>
    <w:p w14:paraId="536EC31E" w14:textId="4B592617" w:rsidR="00B40489" w:rsidRPr="00DF3F54" w:rsidRDefault="00B40489" w:rsidP="00DF3F54">
      <w:pPr>
        <w:ind w:firstLine="720"/>
        <w:rPr>
          <w:b/>
          <w:sz w:val="22"/>
          <w:szCs w:val="22"/>
        </w:rPr>
      </w:pPr>
      <w:r w:rsidRPr="00DF3F54">
        <w:rPr>
          <w:b/>
          <w:sz w:val="22"/>
          <w:szCs w:val="22"/>
        </w:rPr>
        <w:t>And si</w:t>
      </w:r>
      <w:r w:rsidR="00DF3F54">
        <w:rPr>
          <w:b/>
          <w:sz w:val="22"/>
          <w:szCs w:val="22"/>
        </w:rPr>
        <w:t>nn</w:t>
      </w:r>
      <w:r w:rsidRPr="00DF3F54">
        <w:rPr>
          <w:b/>
          <w:sz w:val="22"/>
          <w:szCs w:val="22"/>
        </w:rPr>
        <w:t>ers shall be converted unto Thee.</w:t>
      </w:r>
    </w:p>
    <w:p w14:paraId="4A6860D4" w14:textId="2D049C7A" w:rsidR="00B40489" w:rsidRPr="00B40489" w:rsidRDefault="00B40489" w:rsidP="00B40489">
      <w:pPr>
        <w:rPr>
          <w:sz w:val="22"/>
          <w:szCs w:val="22"/>
        </w:rPr>
      </w:pPr>
      <w:r w:rsidRPr="00B40489">
        <w:rPr>
          <w:sz w:val="22"/>
          <w:szCs w:val="22"/>
        </w:rPr>
        <w:t>Deliver me from blood-guiltiness, O God, Thou God</w:t>
      </w:r>
      <w:r w:rsidR="00DF3F54">
        <w:rPr>
          <w:sz w:val="22"/>
          <w:szCs w:val="22"/>
        </w:rPr>
        <w:t xml:space="preserve"> </w:t>
      </w:r>
      <w:r w:rsidRPr="00B40489">
        <w:rPr>
          <w:sz w:val="22"/>
          <w:szCs w:val="22"/>
        </w:rPr>
        <w:t>of my salvation</w:t>
      </w:r>
    </w:p>
    <w:p w14:paraId="21578A3F" w14:textId="77777777" w:rsidR="00B40489" w:rsidRPr="00DF3F54" w:rsidRDefault="00B40489" w:rsidP="00DF3F54">
      <w:pPr>
        <w:ind w:firstLine="720"/>
        <w:rPr>
          <w:b/>
          <w:sz w:val="22"/>
          <w:szCs w:val="22"/>
        </w:rPr>
      </w:pPr>
      <w:r w:rsidRPr="00DF3F54">
        <w:rPr>
          <w:b/>
          <w:sz w:val="22"/>
          <w:szCs w:val="22"/>
        </w:rPr>
        <w:t xml:space="preserve">And my tongue shall sing aloud of </w:t>
      </w:r>
      <w:proofErr w:type="spellStart"/>
      <w:r w:rsidRPr="00DF3F54">
        <w:rPr>
          <w:b/>
          <w:sz w:val="22"/>
          <w:szCs w:val="22"/>
        </w:rPr>
        <w:t>Tliy</w:t>
      </w:r>
      <w:proofErr w:type="spellEnd"/>
      <w:r w:rsidRPr="00DF3F54">
        <w:rPr>
          <w:b/>
          <w:sz w:val="22"/>
          <w:szCs w:val="22"/>
        </w:rPr>
        <w:t xml:space="preserve"> righteousness.</w:t>
      </w:r>
    </w:p>
    <w:p w14:paraId="365F5593" w14:textId="77777777" w:rsidR="00B40489" w:rsidRPr="00B40489" w:rsidRDefault="00B40489" w:rsidP="00B40489">
      <w:pPr>
        <w:rPr>
          <w:sz w:val="22"/>
          <w:szCs w:val="22"/>
        </w:rPr>
      </w:pPr>
      <w:r w:rsidRPr="00B40489">
        <w:rPr>
          <w:sz w:val="22"/>
          <w:szCs w:val="22"/>
        </w:rPr>
        <w:t>O Lord, open Thou my lips</w:t>
      </w:r>
    </w:p>
    <w:p w14:paraId="0262B535" w14:textId="77777777" w:rsidR="00B40489" w:rsidRPr="00DF3F54" w:rsidRDefault="00B40489" w:rsidP="00DF3F54">
      <w:pPr>
        <w:ind w:firstLine="720"/>
        <w:rPr>
          <w:b/>
          <w:sz w:val="22"/>
          <w:szCs w:val="22"/>
        </w:rPr>
      </w:pPr>
      <w:r w:rsidRPr="00DF3F54">
        <w:rPr>
          <w:b/>
          <w:sz w:val="22"/>
          <w:szCs w:val="22"/>
        </w:rPr>
        <w:t>And my mouth shall show forth Thy praise.</w:t>
      </w:r>
    </w:p>
    <w:p w14:paraId="1FCE6CB3" w14:textId="24F3D2A8" w:rsidR="00B40489" w:rsidRPr="00B40489" w:rsidRDefault="00B40489" w:rsidP="00B40489">
      <w:pPr>
        <w:rPr>
          <w:sz w:val="22"/>
          <w:szCs w:val="22"/>
        </w:rPr>
      </w:pPr>
      <w:r w:rsidRPr="00B40489">
        <w:rPr>
          <w:sz w:val="22"/>
          <w:szCs w:val="22"/>
        </w:rPr>
        <w:t xml:space="preserve">For Thou </w:t>
      </w:r>
      <w:proofErr w:type="spellStart"/>
      <w:r w:rsidRPr="00B40489">
        <w:rPr>
          <w:sz w:val="22"/>
          <w:szCs w:val="22"/>
        </w:rPr>
        <w:t>desirest</w:t>
      </w:r>
      <w:proofErr w:type="spellEnd"/>
      <w:r w:rsidRPr="00B40489">
        <w:rPr>
          <w:sz w:val="22"/>
          <w:szCs w:val="22"/>
        </w:rPr>
        <w:t xml:space="preserve"> not sacrifice, else would I give it</w:t>
      </w:r>
      <w:r w:rsidR="00DF3F54">
        <w:rPr>
          <w:sz w:val="22"/>
          <w:szCs w:val="22"/>
        </w:rPr>
        <w:t>:</w:t>
      </w:r>
    </w:p>
    <w:p w14:paraId="4D2CDC94" w14:textId="77777777" w:rsidR="00B40489" w:rsidRPr="00DF3F54" w:rsidRDefault="00B40489" w:rsidP="00DF3F54">
      <w:pPr>
        <w:ind w:firstLine="720"/>
        <w:rPr>
          <w:b/>
          <w:sz w:val="22"/>
          <w:szCs w:val="22"/>
        </w:rPr>
      </w:pPr>
      <w:r w:rsidRPr="00DF3F54">
        <w:rPr>
          <w:b/>
          <w:sz w:val="22"/>
          <w:szCs w:val="22"/>
        </w:rPr>
        <w:t xml:space="preserve">Thou </w:t>
      </w:r>
      <w:proofErr w:type="spellStart"/>
      <w:r w:rsidRPr="00DF3F54">
        <w:rPr>
          <w:b/>
          <w:sz w:val="22"/>
          <w:szCs w:val="22"/>
        </w:rPr>
        <w:t>delightest</w:t>
      </w:r>
      <w:proofErr w:type="spellEnd"/>
      <w:r w:rsidRPr="00DF3F54">
        <w:rPr>
          <w:b/>
          <w:sz w:val="22"/>
          <w:szCs w:val="22"/>
        </w:rPr>
        <w:t xml:space="preserve"> not in burnt offering.</w:t>
      </w:r>
    </w:p>
    <w:p w14:paraId="4D170A88" w14:textId="1F4D9B5A" w:rsidR="00B40489" w:rsidRPr="00B40489" w:rsidRDefault="00B40489" w:rsidP="00B40489">
      <w:pPr>
        <w:rPr>
          <w:sz w:val="22"/>
          <w:szCs w:val="22"/>
        </w:rPr>
      </w:pPr>
      <w:r w:rsidRPr="00B40489">
        <w:rPr>
          <w:sz w:val="22"/>
          <w:szCs w:val="22"/>
        </w:rPr>
        <w:t>The sacrifices of God are a broken spirit</w:t>
      </w:r>
      <w:r w:rsidR="00DF3F54">
        <w:rPr>
          <w:sz w:val="22"/>
          <w:szCs w:val="22"/>
        </w:rPr>
        <w:t>:</w:t>
      </w:r>
    </w:p>
    <w:p w14:paraId="6682D31D" w14:textId="22A49750" w:rsidR="00B40489" w:rsidRPr="00DF3F54" w:rsidRDefault="00B40489" w:rsidP="00DF3F54">
      <w:pPr>
        <w:ind w:firstLine="720"/>
        <w:rPr>
          <w:b/>
          <w:sz w:val="22"/>
          <w:szCs w:val="22"/>
        </w:rPr>
      </w:pPr>
      <w:r w:rsidRPr="00DF3F54">
        <w:rPr>
          <w:b/>
          <w:sz w:val="22"/>
          <w:szCs w:val="22"/>
        </w:rPr>
        <w:t xml:space="preserve">A broken and a contrite heart, God, </w:t>
      </w:r>
      <w:proofErr w:type="gramStart"/>
      <w:r w:rsidRPr="00DF3F54">
        <w:rPr>
          <w:b/>
          <w:sz w:val="22"/>
          <w:szCs w:val="22"/>
        </w:rPr>
        <w:t>Thou</w:t>
      </w:r>
      <w:proofErr w:type="gramEnd"/>
      <w:r w:rsidRPr="00DF3F54">
        <w:rPr>
          <w:b/>
          <w:sz w:val="22"/>
          <w:szCs w:val="22"/>
        </w:rPr>
        <w:t xml:space="preserve"> </w:t>
      </w:r>
      <w:r w:rsidR="00DF3F54" w:rsidRPr="00DF3F54">
        <w:rPr>
          <w:b/>
          <w:sz w:val="22"/>
          <w:szCs w:val="22"/>
        </w:rPr>
        <w:t>w</w:t>
      </w:r>
      <w:r w:rsidRPr="00DF3F54">
        <w:rPr>
          <w:b/>
          <w:sz w:val="22"/>
          <w:szCs w:val="22"/>
        </w:rPr>
        <w:t>ilt not</w:t>
      </w:r>
      <w:r w:rsidR="00DF3F54" w:rsidRPr="00DF3F54">
        <w:rPr>
          <w:b/>
          <w:sz w:val="22"/>
          <w:szCs w:val="22"/>
        </w:rPr>
        <w:t xml:space="preserve"> </w:t>
      </w:r>
      <w:r w:rsidRPr="00DF3F54">
        <w:rPr>
          <w:b/>
          <w:sz w:val="22"/>
          <w:szCs w:val="22"/>
        </w:rPr>
        <w:t>despise.</w:t>
      </w:r>
    </w:p>
    <w:p w14:paraId="43E9F3AD" w14:textId="7F4D8383" w:rsidR="00B40489" w:rsidRPr="00B40489" w:rsidRDefault="00B40489" w:rsidP="00B40489">
      <w:pPr>
        <w:rPr>
          <w:sz w:val="22"/>
          <w:szCs w:val="22"/>
        </w:rPr>
      </w:pPr>
      <w:r w:rsidRPr="00B40489">
        <w:rPr>
          <w:sz w:val="22"/>
          <w:szCs w:val="22"/>
        </w:rPr>
        <w:t>Do good in Thy good pleasure unto Zion</w:t>
      </w:r>
      <w:r w:rsidR="00DF3F54">
        <w:rPr>
          <w:sz w:val="22"/>
          <w:szCs w:val="22"/>
        </w:rPr>
        <w:t>:</w:t>
      </w:r>
    </w:p>
    <w:p w14:paraId="0135FC28" w14:textId="77777777" w:rsidR="00B40489" w:rsidRPr="00DF3F54" w:rsidRDefault="00B40489" w:rsidP="00DF3F54">
      <w:pPr>
        <w:ind w:firstLine="720"/>
        <w:rPr>
          <w:b/>
          <w:sz w:val="22"/>
          <w:szCs w:val="22"/>
        </w:rPr>
      </w:pPr>
      <w:r w:rsidRPr="00DF3F54">
        <w:rPr>
          <w:b/>
          <w:sz w:val="22"/>
          <w:szCs w:val="22"/>
        </w:rPr>
        <w:t>Build Thou the walls of Jerusalem.</w:t>
      </w:r>
    </w:p>
    <w:p w14:paraId="0B5371A7" w14:textId="3A58E014" w:rsidR="00B40489" w:rsidRPr="00B40489" w:rsidRDefault="00B40489" w:rsidP="00B40489">
      <w:pPr>
        <w:rPr>
          <w:sz w:val="22"/>
          <w:szCs w:val="22"/>
        </w:rPr>
      </w:pPr>
      <w:r w:rsidRPr="00B40489">
        <w:rPr>
          <w:sz w:val="22"/>
          <w:szCs w:val="22"/>
        </w:rPr>
        <w:t>Then shalt Thou be pleased with the sacrifices of</w:t>
      </w:r>
      <w:r w:rsidR="00DF3F54">
        <w:rPr>
          <w:sz w:val="22"/>
          <w:szCs w:val="22"/>
        </w:rPr>
        <w:t xml:space="preserve"> </w:t>
      </w:r>
      <w:r w:rsidRPr="00B40489">
        <w:rPr>
          <w:sz w:val="22"/>
          <w:szCs w:val="22"/>
        </w:rPr>
        <w:t>righteousness, with burnt-offering and whole burnt</w:t>
      </w:r>
    </w:p>
    <w:p w14:paraId="1B3BBC18" w14:textId="24922964" w:rsidR="00B40489" w:rsidRPr="00B40489" w:rsidRDefault="00DF3F54" w:rsidP="00B40489">
      <w:pPr>
        <w:rPr>
          <w:sz w:val="22"/>
          <w:szCs w:val="22"/>
        </w:rPr>
      </w:pPr>
      <w:r w:rsidRPr="00B40489">
        <w:rPr>
          <w:sz w:val="22"/>
          <w:szCs w:val="22"/>
        </w:rPr>
        <w:t>O</w:t>
      </w:r>
      <w:r w:rsidR="00B40489" w:rsidRPr="00B40489">
        <w:rPr>
          <w:sz w:val="22"/>
          <w:szCs w:val="22"/>
        </w:rPr>
        <w:t>ffering</w:t>
      </w:r>
      <w:r>
        <w:rPr>
          <w:sz w:val="22"/>
          <w:szCs w:val="22"/>
        </w:rPr>
        <w:t>:</w:t>
      </w:r>
    </w:p>
    <w:p w14:paraId="5DABAB30" w14:textId="77777777" w:rsidR="00B40489" w:rsidRPr="00DF3F54" w:rsidRDefault="00B40489" w:rsidP="00DF3F54">
      <w:pPr>
        <w:ind w:firstLine="720"/>
        <w:rPr>
          <w:b/>
          <w:sz w:val="22"/>
          <w:szCs w:val="22"/>
        </w:rPr>
      </w:pPr>
      <w:r w:rsidRPr="00DF3F54">
        <w:rPr>
          <w:b/>
          <w:sz w:val="22"/>
          <w:szCs w:val="22"/>
        </w:rPr>
        <w:t>Then shall they offer bullocks upon Thine altar.</w:t>
      </w:r>
    </w:p>
    <w:p w14:paraId="4AF3D160" w14:textId="73B93F92" w:rsidR="00B40489" w:rsidRPr="00B40489" w:rsidRDefault="00B40489" w:rsidP="00B40489">
      <w:pPr>
        <w:rPr>
          <w:sz w:val="22"/>
          <w:szCs w:val="22"/>
        </w:rPr>
      </w:pPr>
      <w:r w:rsidRPr="00B40489">
        <w:rPr>
          <w:sz w:val="22"/>
          <w:szCs w:val="22"/>
        </w:rPr>
        <w:t>Glory be to the Father, and to the Son, and to the</w:t>
      </w:r>
      <w:r w:rsidR="00DF3F54">
        <w:rPr>
          <w:sz w:val="22"/>
          <w:szCs w:val="22"/>
        </w:rPr>
        <w:t xml:space="preserve"> </w:t>
      </w:r>
      <w:r w:rsidRPr="00B40489">
        <w:rPr>
          <w:sz w:val="22"/>
          <w:szCs w:val="22"/>
        </w:rPr>
        <w:t>Holy Ghost</w:t>
      </w:r>
      <w:r w:rsidR="00DF3F54">
        <w:rPr>
          <w:sz w:val="22"/>
          <w:szCs w:val="22"/>
        </w:rPr>
        <w:t>:</w:t>
      </w:r>
    </w:p>
    <w:p w14:paraId="7C8E232B" w14:textId="434BA539" w:rsidR="00B40489" w:rsidRPr="00DF3F54" w:rsidRDefault="00B40489" w:rsidP="00DF3F54">
      <w:pPr>
        <w:ind w:firstLine="720"/>
        <w:rPr>
          <w:b/>
          <w:sz w:val="22"/>
          <w:szCs w:val="22"/>
        </w:rPr>
      </w:pPr>
      <w:r w:rsidRPr="00DF3F54">
        <w:rPr>
          <w:b/>
          <w:sz w:val="22"/>
          <w:szCs w:val="22"/>
        </w:rPr>
        <w:t>As it was in the beginning, is now, and ever shall be,</w:t>
      </w:r>
      <w:r w:rsidR="00DF3F54">
        <w:rPr>
          <w:b/>
          <w:sz w:val="22"/>
          <w:szCs w:val="22"/>
        </w:rPr>
        <w:t xml:space="preserve"> </w:t>
      </w:r>
      <w:r w:rsidRPr="00DF3F54">
        <w:rPr>
          <w:b/>
          <w:sz w:val="22"/>
          <w:szCs w:val="22"/>
        </w:rPr>
        <w:t>world without end. Amen.</w:t>
      </w:r>
    </w:p>
    <w:p w14:paraId="71F131D1" w14:textId="77777777" w:rsidR="005C4F5F" w:rsidRPr="003D4A37" w:rsidRDefault="005C4F5F" w:rsidP="005C4F5F">
      <w:pPr>
        <w:pStyle w:val="Rubric"/>
        <w:rPr>
          <w:rFonts w:eastAsia="Times New Roman"/>
        </w:rPr>
      </w:pPr>
      <w:r w:rsidRPr="003D4A37">
        <w:rPr>
          <w:rFonts w:eastAsia="Times New Roman"/>
        </w:rPr>
        <w:t>Then shall be said:</w:t>
      </w:r>
    </w:p>
    <w:p w14:paraId="4D111277" w14:textId="77777777" w:rsidR="005C4F5F" w:rsidRPr="00BE05F8" w:rsidRDefault="005C4F5F" w:rsidP="005C4F5F">
      <w:pPr>
        <w:pStyle w:val="Ministertext"/>
      </w:pPr>
      <w:r w:rsidRPr="00BE05F8">
        <w:lastRenderedPageBreak/>
        <w:t xml:space="preserve">Turn us again, </w:t>
      </w:r>
      <w:r>
        <w:t xml:space="preserve">O </w:t>
      </w:r>
      <w:r w:rsidRPr="00BE05F8">
        <w:t>God of hosts;</w:t>
      </w:r>
    </w:p>
    <w:p w14:paraId="22FE3CAB" w14:textId="77777777" w:rsidR="005C4F5F" w:rsidRPr="003D4A37" w:rsidRDefault="005C4F5F" w:rsidP="005C4F5F">
      <w:pPr>
        <w:pStyle w:val="CongregationText"/>
        <w:rPr>
          <w:rFonts w:eastAsia="Times New Roman"/>
        </w:rPr>
      </w:pPr>
      <w:r>
        <w:rPr>
          <w:rFonts w:eastAsia="Times New Roman"/>
        </w:rPr>
        <w:tab/>
      </w:r>
      <w:r w:rsidRPr="003D4A37">
        <w:rPr>
          <w:rFonts w:eastAsia="Times New Roman"/>
        </w:rPr>
        <w:t>Cause Thy face to shine and we shall be saved.</w:t>
      </w:r>
    </w:p>
    <w:p w14:paraId="0E6A3302" w14:textId="77777777" w:rsidR="005C4F5F" w:rsidRPr="00BE05F8" w:rsidRDefault="005C4F5F" w:rsidP="005C4F5F">
      <w:pPr>
        <w:pStyle w:val="Ministertext"/>
      </w:pPr>
      <w:r w:rsidRPr="00BE05F8">
        <w:t>Arise, O Christ, for our help;</w:t>
      </w:r>
    </w:p>
    <w:p w14:paraId="1B3380C3" w14:textId="77777777" w:rsidR="005C4F5F" w:rsidRPr="003D4A37" w:rsidRDefault="005C4F5F" w:rsidP="005C4F5F">
      <w:pPr>
        <w:pStyle w:val="CongregationText"/>
        <w:rPr>
          <w:rFonts w:eastAsia="Times New Roman"/>
        </w:rPr>
      </w:pPr>
      <w:r w:rsidRPr="003D4A37">
        <w:rPr>
          <w:rFonts w:eastAsia="Times New Roman"/>
        </w:rPr>
        <w:tab/>
        <w:t>And redeem us, for Thy mercy’s sake.</w:t>
      </w:r>
    </w:p>
    <w:p w14:paraId="21DF72B0" w14:textId="77777777" w:rsidR="005C4F5F" w:rsidRPr="00BE05F8" w:rsidRDefault="005C4F5F" w:rsidP="005C4F5F">
      <w:pPr>
        <w:pStyle w:val="Ministertext"/>
      </w:pPr>
      <w:r w:rsidRPr="00BE05F8">
        <w:t>Hear my prayer, O L</w:t>
      </w:r>
      <w:r w:rsidRPr="00B7557F">
        <w:rPr>
          <w:sz w:val="20"/>
        </w:rPr>
        <w:t>ORD</w:t>
      </w:r>
      <w:r w:rsidRPr="00BE05F8">
        <w:t>;</w:t>
      </w:r>
    </w:p>
    <w:p w14:paraId="143F861C" w14:textId="77777777" w:rsidR="005C4F5F" w:rsidRPr="003D4A37" w:rsidRDefault="005C4F5F" w:rsidP="005C4F5F">
      <w:pPr>
        <w:pStyle w:val="CongregationText"/>
        <w:rPr>
          <w:rFonts w:eastAsia="Times New Roman"/>
        </w:rPr>
      </w:pPr>
      <w:r w:rsidRPr="003D4A37">
        <w:rPr>
          <w:rFonts w:eastAsia="Times New Roman"/>
        </w:rPr>
        <w:tab/>
        <w:t>And let my cry come unto Thee.</w:t>
      </w:r>
    </w:p>
    <w:p w14:paraId="64088E2D" w14:textId="77777777" w:rsidR="005C4F5F" w:rsidRDefault="005C4F5F" w:rsidP="005C4F5F">
      <w:pPr>
        <w:pStyle w:val="CongregationText"/>
        <w:rPr>
          <w:rFonts w:eastAsia="Times New Roman"/>
        </w:rPr>
      </w:pPr>
    </w:p>
    <w:p w14:paraId="3743426B" w14:textId="77777777" w:rsidR="005C4F5F" w:rsidRPr="00BE05F8" w:rsidRDefault="005C4F5F" w:rsidP="005C4F5F">
      <w:pPr>
        <w:pStyle w:val="Ministertext"/>
      </w:pPr>
      <w:r w:rsidRPr="00BE05F8">
        <w:t>The Lord be with you.</w:t>
      </w:r>
    </w:p>
    <w:p w14:paraId="2A57D631" w14:textId="77777777" w:rsidR="005C4F5F" w:rsidRDefault="005C4F5F" w:rsidP="005C4F5F">
      <w:pPr>
        <w:pStyle w:val="CongregationText"/>
        <w:rPr>
          <w:rFonts w:eastAsia="Times New Roman"/>
        </w:rPr>
      </w:pPr>
      <w:r w:rsidRPr="003D4A37">
        <w:rPr>
          <w:rFonts w:eastAsia="Times New Roman"/>
        </w:rPr>
        <w:tab/>
        <w:t>And with thy spirit.</w:t>
      </w:r>
    </w:p>
    <w:p w14:paraId="06C0EF0B" w14:textId="77777777" w:rsidR="005C4F5F" w:rsidRPr="003D4A37" w:rsidRDefault="005C4F5F" w:rsidP="005C4F5F">
      <w:pPr>
        <w:pStyle w:val="CongregationText"/>
        <w:rPr>
          <w:rFonts w:eastAsia="Times New Roman"/>
        </w:rPr>
      </w:pPr>
    </w:p>
    <w:p w14:paraId="329F3949" w14:textId="77777777" w:rsidR="005C4F5F" w:rsidRDefault="005C4F5F" w:rsidP="005C4F5F">
      <w:pPr>
        <w:pStyle w:val="Ministertext"/>
      </w:pPr>
      <w:r w:rsidRPr="00BE05F8">
        <w:t>Let us pray.</w:t>
      </w:r>
    </w:p>
    <w:p w14:paraId="21657984" w14:textId="5BEB20E9" w:rsidR="005C4F5F" w:rsidRPr="003D4A37" w:rsidRDefault="005C4F5F" w:rsidP="005C4F5F">
      <w:pPr>
        <w:pStyle w:val="Rubric"/>
        <w:rPr>
          <w:rFonts w:eastAsia="Times New Roman"/>
        </w:rPr>
      </w:pPr>
      <w:r w:rsidRPr="003D4A37">
        <w:rPr>
          <w:rFonts w:eastAsia="Times New Roman"/>
        </w:rPr>
        <w:t xml:space="preserve">Then </w:t>
      </w:r>
      <w:r w:rsidR="00DF3F54">
        <w:rPr>
          <w:rFonts w:eastAsia="Times New Roman"/>
        </w:rPr>
        <w:t xml:space="preserve">shall </w:t>
      </w:r>
      <w:r w:rsidRPr="003D4A37">
        <w:rPr>
          <w:rFonts w:eastAsia="Times New Roman"/>
        </w:rPr>
        <w:t xml:space="preserve">the Minister say a </w:t>
      </w:r>
      <w:r w:rsidRPr="00DF3F54">
        <w:rPr>
          <w:rFonts w:eastAsia="Times New Roman"/>
          <w:i w:val="0"/>
        </w:rPr>
        <w:t>Collect</w:t>
      </w:r>
      <w:r w:rsidRPr="003D4A37">
        <w:rPr>
          <w:rFonts w:eastAsia="Times New Roman"/>
        </w:rPr>
        <w:t xml:space="preserve"> for the Season and any other suitable </w:t>
      </w:r>
      <w:r w:rsidRPr="00DF3F54">
        <w:rPr>
          <w:rFonts w:eastAsia="Times New Roman"/>
          <w:i w:val="0"/>
        </w:rPr>
        <w:t>Collects</w:t>
      </w:r>
      <w:r w:rsidRPr="003D4A37">
        <w:rPr>
          <w:rFonts w:eastAsia="Times New Roman"/>
        </w:rPr>
        <w:t xml:space="preserve">, and after that he may say this </w:t>
      </w:r>
      <w:r w:rsidRPr="00DF3F54">
        <w:rPr>
          <w:rFonts w:eastAsia="Times New Roman"/>
          <w:i w:val="0"/>
        </w:rPr>
        <w:t xml:space="preserve">Collect </w:t>
      </w:r>
      <w:r w:rsidRPr="00DF3F54">
        <w:rPr>
          <w:rFonts w:eastAsia="Times New Roman"/>
        </w:rPr>
        <w:t xml:space="preserve">for </w:t>
      </w:r>
      <w:r w:rsidR="00DF3F54">
        <w:rPr>
          <w:rFonts w:eastAsia="Times New Roman"/>
        </w:rPr>
        <w:t>p</w:t>
      </w:r>
      <w:r w:rsidRPr="00DF3F54">
        <w:rPr>
          <w:rFonts w:eastAsia="Times New Roman"/>
        </w:rPr>
        <w:t>eace.</w:t>
      </w:r>
    </w:p>
    <w:p w14:paraId="4CF3882E" w14:textId="77777777" w:rsidR="005C4F5F" w:rsidRPr="00BE05F8" w:rsidRDefault="005C4F5F" w:rsidP="005C4F5F">
      <w:pPr>
        <w:pStyle w:val="Ministertext"/>
      </w:pPr>
      <w:r w:rsidRPr="00BE05F8">
        <w:t xml:space="preserve">Give peace in our days, </w:t>
      </w:r>
      <w:r>
        <w:t xml:space="preserve">O </w:t>
      </w:r>
      <w:r w:rsidRPr="00BE05F8">
        <w:t>Lord:</w:t>
      </w:r>
    </w:p>
    <w:p w14:paraId="35BC34A3" w14:textId="77777777" w:rsidR="005C4F5F" w:rsidRPr="003D4A37" w:rsidRDefault="005C4F5F" w:rsidP="005C4F5F">
      <w:pPr>
        <w:pStyle w:val="CongregationText"/>
        <w:rPr>
          <w:rFonts w:eastAsia="Times New Roman"/>
        </w:rPr>
      </w:pPr>
      <w:r>
        <w:rPr>
          <w:rFonts w:eastAsia="Times New Roman"/>
        </w:rPr>
        <w:tab/>
      </w:r>
      <w:r w:rsidRPr="003D4A37">
        <w:rPr>
          <w:rFonts w:eastAsia="Times New Roman"/>
        </w:rPr>
        <w:t xml:space="preserve">Because there is none other </w:t>
      </w:r>
      <w:proofErr w:type="spellStart"/>
      <w:r w:rsidRPr="003D4A37">
        <w:rPr>
          <w:rFonts w:eastAsia="Times New Roman"/>
        </w:rPr>
        <w:t>that</w:t>
      </w:r>
      <w:proofErr w:type="spellEnd"/>
      <w:r w:rsidRPr="003D4A37">
        <w:rPr>
          <w:rFonts w:eastAsia="Times New Roman"/>
        </w:rPr>
        <w:t xml:space="preserve"> </w:t>
      </w:r>
      <w:proofErr w:type="spellStart"/>
      <w:r w:rsidRPr="003D4A37">
        <w:rPr>
          <w:rFonts w:eastAsia="Times New Roman"/>
        </w:rPr>
        <w:t>fighteth</w:t>
      </w:r>
      <w:proofErr w:type="spellEnd"/>
      <w:r w:rsidRPr="003D4A37">
        <w:rPr>
          <w:rFonts w:eastAsia="Times New Roman"/>
        </w:rPr>
        <w:t xml:space="preserve"> for us, except Thou, our God.</w:t>
      </w:r>
    </w:p>
    <w:p w14:paraId="103C2896" w14:textId="77777777" w:rsidR="005C4F5F" w:rsidRPr="00986D72" w:rsidRDefault="005C4F5F" w:rsidP="005C4F5F">
      <w:pPr>
        <w:pStyle w:val="Ministertext"/>
      </w:pPr>
      <w:r>
        <w:t xml:space="preserve">O </w:t>
      </w:r>
      <w:r w:rsidRPr="00986D72">
        <w:t>Lord, let there be peace in Thy</w:t>
      </w:r>
      <w:r>
        <w:t xml:space="preserve"> </w:t>
      </w:r>
      <w:r w:rsidRPr="00986D72">
        <w:t>strength</w:t>
      </w:r>
      <w:r>
        <w:t>:</w:t>
      </w:r>
    </w:p>
    <w:p w14:paraId="6EEDAE06" w14:textId="77777777" w:rsidR="005C4F5F" w:rsidRPr="003D4A37" w:rsidRDefault="005C4F5F" w:rsidP="005C4F5F">
      <w:pPr>
        <w:pStyle w:val="CongregationText"/>
        <w:rPr>
          <w:rFonts w:eastAsia="Times New Roman"/>
        </w:rPr>
      </w:pPr>
      <w:r>
        <w:rPr>
          <w:rFonts w:eastAsia="Times New Roman"/>
          <w:i/>
        </w:rPr>
        <w:tab/>
      </w:r>
      <w:r w:rsidRPr="003D4A37">
        <w:rPr>
          <w:rFonts w:eastAsia="Times New Roman"/>
        </w:rPr>
        <w:t>And abundance in Thy towers.</w:t>
      </w:r>
    </w:p>
    <w:p w14:paraId="2F3A0A7A" w14:textId="77777777" w:rsidR="005C4F5F" w:rsidRDefault="005C4F5F" w:rsidP="005C4F5F">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olor w:val="000000"/>
          <w:sz w:val="24"/>
          <w:szCs w:val="24"/>
        </w:rPr>
      </w:pPr>
    </w:p>
    <w:p w14:paraId="60B0AC2E" w14:textId="77777777" w:rsidR="005C4F5F" w:rsidRPr="00986D72" w:rsidRDefault="005C4F5F" w:rsidP="005C4F5F">
      <w:pPr>
        <w:pStyle w:val="Ministertext"/>
      </w:pPr>
      <w:r w:rsidRPr="00986D72">
        <w:t>Let us pray.</w:t>
      </w:r>
    </w:p>
    <w:p w14:paraId="74CA53F3" w14:textId="77777777" w:rsidR="005C4F5F" w:rsidRPr="003D4A37" w:rsidRDefault="005C4F5F" w:rsidP="005C4F5F">
      <w:pPr>
        <w:pStyle w:val="Ministertext"/>
        <w:rPr>
          <w:b/>
        </w:rPr>
      </w:pPr>
      <w:r w:rsidRPr="00986D72">
        <w:t>O</w:t>
      </w:r>
      <w:r>
        <w:t xml:space="preserve"> </w:t>
      </w:r>
      <w:r w:rsidRPr="00986D72">
        <w:t>G</w:t>
      </w:r>
      <w:r>
        <w:t>od</w:t>
      </w:r>
      <w:r w:rsidRPr="00986D72">
        <w:t>,</w:t>
      </w:r>
      <w:r>
        <w:t xml:space="preserve"> </w:t>
      </w:r>
      <w:r w:rsidRPr="00986D72">
        <w:t xml:space="preserve">from </w:t>
      </w:r>
      <w:r>
        <w:t>w</w:t>
      </w:r>
      <w:r w:rsidRPr="00986D72">
        <w:t>hom all holy desires,</w:t>
      </w:r>
      <w:r>
        <w:t xml:space="preserve"> </w:t>
      </w:r>
      <w:r w:rsidRPr="00986D72">
        <w:t>all good counsels, and all just</w:t>
      </w:r>
      <w:r>
        <w:t xml:space="preserve"> </w:t>
      </w:r>
      <w:r w:rsidRPr="00986D72">
        <w:t xml:space="preserve">works do proceed: Give </w:t>
      </w:r>
      <w:r>
        <w:t>u</w:t>
      </w:r>
      <w:r w:rsidRPr="00986D72">
        <w:t>nto Thy servants that peace, which the world cannot give; that our hearts may be set to</w:t>
      </w:r>
      <w:r>
        <w:t xml:space="preserve"> </w:t>
      </w:r>
      <w:r w:rsidRPr="00986D72">
        <w:t>obey Thy commandments, and also that</w:t>
      </w:r>
      <w:r>
        <w:t xml:space="preserve"> </w:t>
      </w:r>
      <w:r w:rsidRPr="00986D72">
        <w:t>by Thee, we, being defended from the</w:t>
      </w:r>
      <w:r>
        <w:t xml:space="preserve"> </w:t>
      </w:r>
      <w:r w:rsidRPr="00986D72">
        <w:t>fear of our enemies, may pass our time</w:t>
      </w:r>
      <w:r>
        <w:t xml:space="preserve"> </w:t>
      </w:r>
      <w:r w:rsidRPr="00986D72">
        <w:t>in rest and quietness; through the</w:t>
      </w:r>
      <w:r>
        <w:t xml:space="preserve"> </w:t>
      </w:r>
      <w:r w:rsidRPr="00986D72">
        <w:t xml:space="preserve">merits of Jesus Christ </w:t>
      </w:r>
      <w:r>
        <w:t>o</w:t>
      </w:r>
      <w:r w:rsidRPr="00986D72">
        <w:t>ur Savior</w:t>
      </w:r>
      <w:r>
        <w:t xml:space="preserve">. </w:t>
      </w:r>
      <w:r w:rsidRPr="00986D72">
        <w:t xml:space="preserve"> </w:t>
      </w:r>
      <w:r w:rsidRPr="003D4A37">
        <w:rPr>
          <w:b/>
        </w:rPr>
        <w:t>Amen.</w:t>
      </w:r>
    </w:p>
    <w:p w14:paraId="4D47D797" w14:textId="6D9F6A27" w:rsidR="005C4F5F" w:rsidRPr="00DF3F54" w:rsidRDefault="005C4F5F" w:rsidP="00DF3F54">
      <w:pPr>
        <w:pStyle w:val="Rubric"/>
        <w:rPr>
          <w:rFonts w:eastAsia="Times New Roman"/>
          <w:sz w:val="24"/>
          <w:szCs w:val="24"/>
        </w:rPr>
      </w:pPr>
      <w:r w:rsidRPr="003D4A37">
        <w:rPr>
          <w:rFonts w:eastAsia="Times New Roman"/>
        </w:rPr>
        <w:t xml:space="preserve">Then may </w:t>
      </w:r>
      <w:r w:rsidR="00DF3F54">
        <w:rPr>
          <w:rFonts w:eastAsia="Times New Roman"/>
        </w:rPr>
        <w:t xml:space="preserve">be sung or </w:t>
      </w:r>
      <w:proofErr w:type="gramStart"/>
      <w:r w:rsidR="00DF3F54">
        <w:rPr>
          <w:rFonts w:eastAsia="Times New Roman"/>
        </w:rPr>
        <w:t xml:space="preserve">said </w:t>
      </w:r>
      <w:r w:rsidRPr="003D4A37">
        <w:rPr>
          <w:rFonts w:eastAsia="Times New Roman"/>
        </w:rPr>
        <w:t xml:space="preserve"> the</w:t>
      </w:r>
      <w:proofErr w:type="gramEnd"/>
      <w:r w:rsidRPr="003D4A37">
        <w:rPr>
          <w:rFonts w:eastAsia="Times New Roman"/>
        </w:rPr>
        <w:t xml:space="preserve"> </w:t>
      </w:r>
      <w:proofErr w:type="spellStart"/>
      <w:r w:rsidRPr="00DF3F54">
        <w:rPr>
          <w:rFonts w:eastAsia="Times New Roman"/>
          <w:sz w:val="24"/>
          <w:szCs w:val="24"/>
        </w:rPr>
        <w:t>Benedicamus</w:t>
      </w:r>
      <w:proofErr w:type="spellEnd"/>
    </w:p>
    <w:p w14:paraId="58269CF6" w14:textId="77777777" w:rsidR="005C4F5F" w:rsidRPr="00986D72" w:rsidRDefault="005C4F5F" w:rsidP="005C4F5F">
      <w:pPr>
        <w:pStyle w:val="Ministertext"/>
      </w:pPr>
      <w:r>
        <w:t>Bless we the Lord:</w:t>
      </w:r>
    </w:p>
    <w:p w14:paraId="5C6072CA" w14:textId="77777777" w:rsidR="005C4F5F" w:rsidRPr="003D4A37" w:rsidRDefault="005C4F5F" w:rsidP="005C4F5F">
      <w:pPr>
        <w:pStyle w:val="CongregationText"/>
        <w:rPr>
          <w:rFonts w:eastAsia="Times New Roman"/>
        </w:rPr>
      </w:pPr>
      <w:r w:rsidRPr="003D4A37">
        <w:rPr>
          <w:rFonts w:eastAsia="Times New Roman"/>
        </w:rPr>
        <w:tab/>
        <w:t>Thanks be to God.</w:t>
      </w:r>
    </w:p>
    <w:p w14:paraId="7B209F06" w14:textId="77777777" w:rsidR="005C4F5F" w:rsidRPr="00DD539B" w:rsidRDefault="005C4F5F" w:rsidP="005C4F5F">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i/>
          <w:color w:val="FF0000"/>
          <w:sz w:val="24"/>
          <w:szCs w:val="24"/>
        </w:rPr>
      </w:pPr>
    </w:p>
    <w:p w14:paraId="2D819BBF" w14:textId="1E94C5EA" w:rsidR="005C4F5F" w:rsidRPr="00DD539B" w:rsidRDefault="005C4F5F" w:rsidP="005C4F5F">
      <w:pPr>
        <w:pStyle w:val="RubricHeading4"/>
      </w:pPr>
      <w:r>
        <w:t>I</w:t>
      </w:r>
      <w:r w:rsidR="00DF3F54">
        <w:t>II</w:t>
      </w:r>
      <w:r w:rsidR="005F32D2">
        <w:t>.</w:t>
      </w:r>
    </w:p>
    <w:p w14:paraId="2EC17C97" w14:textId="77B4FA25" w:rsidR="005C4F5F" w:rsidRDefault="005C4F5F" w:rsidP="007E0E1E">
      <w:pPr>
        <w:pStyle w:val="RubricHeading2"/>
      </w:pPr>
      <w:r w:rsidRPr="00DD539B">
        <w:t>The Morning Suffrages</w:t>
      </w:r>
      <w:r w:rsidR="005D6614">
        <w:t>.</w:t>
      </w:r>
    </w:p>
    <w:p w14:paraId="74ED6848" w14:textId="2A59ED92" w:rsidR="0022506E" w:rsidRPr="0022506E" w:rsidRDefault="0022506E" w:rsidP="0022506E">
      <w:pPr>
        <w:pStyle w:val="Rubric"/>
        <w:rPr>
          <w:i w:val="0"/>
        </w:rPr>
      </w:pPr>
      <w:r>
        <w:rPr>
          <w:rFonts w:eastAsia="Times New Roman"/>
        </w:rPr>
        <w:t xml:space="preserve">To be said at </w:t>
      </w:r>
      <w:r w:rsidRPr="0022506E">
        <w:rPr>
          <w:rFonts w:eastAsia="Times New Roman"/>
          <w:i w:val="0"/>
        </w:rPr>
        <w:t>Early Morning Service</w:t>
      </w:r>
      <w:r>
        <w:rPr>
          <w:rFonts w:eastAsia="Times New Roman"/>
        </w:rPr>
        <w:t>, or in the</w:t>
      </w:r>
      <w:r>
        <w:rPr>
          <w:rFonts w:eastAsia="Times New Roman"/>
        </w:rPr>
        <w:t xml:space="preserve"> </w:t>
      </w:r>
      <w:r w:rsidRPr="0022506E">
        <w:rPr>
          <w:rFonts w:eastAsia="Times New Roman"/>
          <w:i w:val="0"/>
        </w:rPr>
        <w:t>Morning Prayer of the Household.</w:t>
      </w:r>
    </w:p>
    <w:p w14:paraId="6BAC451E" w14:textId="77777777" w:rsidR="00DF3F54" w:rsidRDefault="00DF3F54" w:rsidP="00DF3F54">
      <w:pPr>
        <w:pStyle w:val="Ministertext"/>
      </w:pPr>
      <w:r w:rsidRPr="00B46795">
        <w:t xml:space="preserve">Lord, </w:t>
      </w:r>
      <w:r>
        <w:t>h</w:t>
      </w:r>
      <w:r w:rsidRPr="00B46795">
        <w:t>ave mercy upon us.</w:t>
      </w:r>
    </w:p>
    <w:p w14:paraId="4AE47859" w14:textId="77777777" w:rsidR="00DF3F54" w:rsidRPr="005C4F5F" w:rsidRDefault="00DF3F54" w:rsidP="00DF3F54">
      <w:pPr>
        <w:pStyle w:val="Ministertext"/>
        <w:rPr>
          <w:b/>
        </w:rPr>
      </w:pPr>
      <w:r>
        <w:tab/>
      </w:r>
      <w:r w:rsidRPr="005C4F5F">
        <w:rPr>
          <w:b/>
        </w:rPr>
        <w:t>Lord, have mercy upon us.</w:t>
      </w:r>
    </w:p>
    <w:p w14:paraId="39E9D044" w14:textId="77777777" w:rsidR="00DF3F54" w:rsidRPr="00B46795" w:rsidRDefault="00DF3F54" w:rsidP="00DF3F54">
      <w:pPr>
        <w:pStyle w:val="Ministertext"/>
      </w:pPr>
      <w:r>
        <w:t>Christ</w:t>
      </w:r>
      <w:r w:rsidRPr="00B46795">
        <w:t xml:space="preserve">, </w:t>
      </w:r>
      <w:r>
        <w:t>h</w:t>
      </w:r>
      <w:r w:rsidRPr="00B46795">
        <w:t>ave mercy upon us.</w:t>
      </w:r>
    </w:p>
    <w:p w14:paraId="59E783B0" w14:textId="77777777" w:rsidR="00DF3F54" w:rsidRPr="005C4F5F" w:rsidRDefault="00DF3F54" w:rsidP="00DF3F54">
      <w:pPr>
        <w:pStyle w:val="Ministertext"/>
        <w:ind w:firstLine="720"/>
        <w:rPr>
          <w:b/>
        </w:rPr>
      </w:pPr>
      <w:r w:rsidRPr="005C4F5F">
        <w:rPr>
          <w:b/>
        </w:rPr>
        <w:t>Christ, have mercy upon us.</w:t>
      </w:r>
    </w:p>
    <w:p w14:paraId="21B3DF9D" w14:textId="77777777" w:rsidR="00DF3F54" w:rsidRPr="00B46795" w:rsidRDefault="00DF3F54" w:rsidP="00DF3F54">
      <w:pPr>
        <w:pStyle w:val="Ministertext"/>
      </w:pPr>
      <w:r w:rsidRPr="00B46795">
        <w:t xml:space="preserve">Lord, </w:t>
      </w:r>
      <w:r>
        <w:t>h</w:t>
      </w:r>
      <w:r w:rsidRPr="00B46795">
        <w:t>ave mercy upon us.</w:t>
      </w:r>
    </w:p>
    <w:p w14:paraId="0C965A5D" w14:textId="77777777" w:rsidR="00DF3F54" w:rsidRPr="00B40489" w:rsidRDefault="00DF3F54" w:rsidP="00DF3F54">
      <w:pPr>
        <w:pStyle w:val="CongregationText"/>
        <w:ind w:firstLine="720"/>
        <w:rPr>
          <w:rFonts w:eastAsia="Times New Roman"/>
        </w:rPr>
      </w:pPr>
      <w:r w:rsidRPr="00B40489">
        <w:t>Lord, have mercy upon us.</w:t>
      </w:r>
    </w:p>
    <w:p w14:paraId="1FCFC0CE" w14:textId="5EC19014" w:rsidR="005C4F5F" w:rsidRPr="00DF3F54" w:rsidRDefault="005C4F5F" w:rsidP="005C4F5F">
      <w:pPr>
        <w:pStyle w:val="Rubric"/>
        <w:rPr>
          <w:rFonts w:eastAsia="Times New Roman"/>
          <w:i w:val="0"/>
        </w:rPr>
      </w:pPr>
      <w:r w:rsidRPr="003D4A37">
        <w:rPr>
          <w:rFonts w:eastAsia="Times New Roman"/>
        </w:rPr>
        <w:t xml:space="preserve">Then shall all say </w:t>
      </w:r>
      <w:r w:rsidR="00DF3F54">
        <w:rPr>
          <w:rFonts w:eastAsia="Times New Roman"/>
        </w:rPr>
        <w:t xml:space="preserve">the </w:t>
      </w:r>
      <w:r w:rsidR="00DF3F54">
        <w:rPr>
          <w:rFonts w:eastAsia="Times New Roman"/>
          <w:i w:val="0"/>
        </w:rPr>
        <w:t xml:space="preserve">Lord’s Prayer </w:t>
      </w:r>
      <w:r w:rsidR="00DF3F54">
        <w:rPr>
          <w:rFonts w:eastAsia="Times New Roman"/>
        </w:rPr>
        <w:t xml:space="preserve">and the </w:t>
      </w:r>
      <w:r w:rsidR="00DF3F54">
        <w:rPr>
          <w:rFonts w:eastAsia="Times New Roman"/>
          <w:i w:val="0"/>
        </w:rPr>
        <w:t>Apostles’ Creed:</w:t>
      </w:r>
    </w:p>
    <w:p w14:paraId="00244F65" w14:textId="77777777" w:rsidR="005C4F5F" w:rsidRPr="00033FE4" w:rsidRDefault="005C4F5F" w:rsidP="005C4F5F">
      <w:pPr>
        <w:pStyle w:val="CongregationText"/>
        <w:rPr>
          <w:rFonts w:eastAsia="Times New Roman"/>
        </w:rPr>
      </w:pPr>
      <w:r w:rsidRPr="00033FE4">
        <w:rPr>
          <w:rFonts w:eastAsia="Times New Roman"/>
        </w:rPr>
        <w:t xml:space="preserve">Our Father, who art in heaven; Hallowed be Thy Name Thy kingdom come; Thy will be done on earth, as it is in heaven; Give us this day our daily bread; And forgive us our trespasses as we </w:t>
      </w:r>
      <w:r w:rsidRPr="00033FE4">
        <w:rPr>
          <w:rFonts w:eastAsia="Times New Roman"/>
        </w:rPr>
        <w:lastRenderedPageBreak/>
        <w:t xml:space="preserve">forgive those who trespass against us; And lead us not into temptation; But deliver us from evil; For Thine is the kingdom, and the power, and the glory, for ever and ever. Amen. </w:t>
      </w:r>
    </w:p>
    <w:p w14:paraId="0C067DC8" w14:textId="77777777" w:rsidR="005C4F5F" w:rsidRPr="00033FE4" w:rsidRDefault="005C4F5F" w:rsidP="005C4F5F">
      <w:pPr>
        <w:tabs>
          <w:tab w:val="left" w:pos="450"/>
        </w:tabs>
        <w:autoSpaceDE w:val="0"/>
        <w:autoSpaceDN w:val="0"/>
        <w:adjustRightInd w:val="0"/>
        <w:ind w:firstLine="540"/>
        <w:jc w:val="both"/>
        <w:rPr>
          <w:rFonts w:eastAsia="Times New Roman"/>
          <w:b/>
          <w:color w:val="000000"/>
          <w:sz w:val="24"/>
          <w:szCs w:val="24"/>
        </w:rPr>
      </w:pPr>
    </w:p>
    <w:p w14:paraId="70141BF3" w14:textId="77777777" w:rsidR="005C4F5F" w:rsidRPr="00033FE4" w:rsidRDefault="005C4F5F" w:rsidP="005C4F5F">
      <w:pPr>
        <w:pStyle w:val="CongregationText"/>
        <w:rPr>
          <w:rFonts w:eastAsia="Times New Roman"/>
        </w:rPr>
      </w:pPr>
      <w:r w:rsidRPr="00033FE4">
        <w:rPr>
          <w:rFonts w:eastAsia="Times New Roman"/>
        </w:rPr>
        <w:t>I believe in God the Father Almighty, Maker of heaven and earth.</w:t>
      </w:r>
    </w:p>
    <w:p w14:paraId="4E812DA2" w14:textId="77777777" w:rsidR="005C4F5F" w:rsidRPr="00033FE4" w:rsidRDefault="005C4F5F" w:rsidP="005C4F5F">
      <w:pPr>
        <w:pStyle w:val="CongregationText"/>
        <w:rPr>
          <w:rFonts w:eastAsia="Times New Roman"/>
        </w:rPr>
      </w:pPr>
      <w:r w:rsidRPr="00033FE4">
        <w:rPr>
          <w:rFonts w:eastAsia="Times New Roman"/>
        </w:rPr>
        <w:t xml:space="preserve">And in Jesus Christ His only Son, our Lord; Who was conceived by the Holy Ghost, Born of the Virgin Mary; Suffered under Pontius Pilate, Was crucified, dead, and buried; He descended into hell; The third day He rose again from the dead; He ascended into heaven, And </w:t>
      </w:r>
      <w:proofErr w:type="spellStart"/>
      <w:r w:rsidRPr="00033FE4">
        <w:rPr>
          <w:rFonts w:eastAsia="Times New Roman"/>
        </w:rPr>
        <w:t>sitteth</w:t>
      </w:r>
      <w:proofErr w:type="spellEnd"/>
      <w:r w:rsidRPr="00033FE4">
        <w:rPr>
          <w:rFonts w:eastAsia="Times New Roman"/>
        </w:rPr>
        <w:t xml:space="preserve"> on the right hand of God the Father Almighty; From thence He shall come to judge the quick and the dead. </w:t>
      </w:r>
    </w:p>
    <w:p w14:paraId="4CC06DDA" w14:textId="77777777" w:rsidR="005C4F5F" w:rsidRPr="00033FE4" w:rsidRDefault="005C4F5F" w:rsidP="005C4F5F">
      <w:pPr>
        <w:pStyle w:val="CongregationText"/>
        <w:rPr>
          <w:rFonts w:eastAsia="Times New Roman"/>
        </w:rPr>
      </w:pPr>
      <w:r w:rsidRPr="00033FE4">
        <w:rPr>
          <w:rFonts w:eastAsia="Times New Roman"/>
        </w:rPr>
        <w:t xml:space="preserve">I believe in the Holy Ghost; The holy Christian Church, the Communion of Saints; The Forgiveness of sins; The Resurrection of the body; And the </w:t>
      </w:r>
      <w:r>
        <w:rPr>
          <w:rFonts w:eastAsia="Times New Roman"/>
        </w:rPr>
        <w:t>l</w:t>
      </w:r>
      <w:r w:rsidRPr="00033FE4">
        <w:rPr>
          <w:rFonts w:eastAsia="Times New Roman"/>
        </w:rPr>
        <w:t xml:space="preserve">ife everlasting. Amen. </w:t>
      </w:r>
    </w:p>
    <w:p w14:paraId="0D432169" w14:textId="77777777" w:rsidR="005C4F5F" w:rsidRPr="00BE05F8" w:rsidRDefault="005C4F5F" w:rsidP="005C4F5F">
      <w:pPr>
        <w:tabs>
          <w:tab w:val="left" w:pos="450"/>
        </w:tabs>
        <w:autoSpaceDE w:val="0"/>
        <w:autoSpaceDN w:val="0"/>
        <w:adjustRightInd w:val="0"/>
        <w:ind w:firstLine="540"/>
        <w:jc w:val="both"/>
        <w:rPr>
          <w:rFonts w:eastAsia="Times New Roman"/>
          <w:color w:val="000000"/>
          <w:sz w:val="24"/>
          <w:szCs w:val="24"/>
        </w:rPr>
      </w:pPr>
    </w:p>
    <w:p w14:paraId="63656B1F" w14:textId="77777777" w:rsidR="005C4F5F" w:rsidRPr="006F7A94" w:rsidRDefault="005C4F5F" w:rsidP="005C4F5F">
      <w:pPr>
        <w:pStyle w:val="Ministertext"/>
      </w:pPr>
      <w:r w:rsidRPr="006F7A94">
        <w:t>Unto Thee have I cried, O L</w:t>
      </w:r>
      <w:r w:rsidRPr="004D431A">
        <w:rPr>
          <w:sz w:val="16"/>
        </w:rPr>
        <w:t>ORD</w:t>
      </w:r>
      <w:r w:rsidRPr="006F7A94">
        <w:t xml:space="preserve">: </w:t>
      </w:r>
    </w:p>
    <w:p w14:paraId="44CB6405" w14:textId="77777777" w:rsidR="005C4F5F" w:rsidRPr="006F7A94" w:rsidRDefault="005C4F5F" w:rsidP="005C4F5F">
      <w:pPr>
        <w:pStyle w:val="CongregationText"/>
        <w:rPr>
          <w:rFonts w:eastAsia="Times New Roman"/>
        </w:rPr>
      </w:pPr>
      <w:r w:rsidRPr="006F7A94">
        <w:rPr>
          <w:rFonts w:eastAsia="Times New Roman"/>
        </w:rPr>
        <w:tab/>
        <w:t xml:space="preserve">And in the morning shall my prayer prevent Thee. </w:t>
      </w:r>
    </w:p>
    <w:p w14:paraId="49C8F2E6" w14:textId="77777777" w:rsidR="005C4F5F" w:rsidRPr="006F7A94" w:rsidRDefault="005C4F5F" w:rsidP="005C4F5F">
      <w:pPr>
        <w:pStyle w:val="Ministertext"/>
      </w:pPr>
      <w:r w:rsidRPr="006F7A94">
        <w:t xml:space="preserve">Let my mouth be filled with Thy praise: </w:t>
      </w:r>
    </w:p>
    <w:p w14:paraId="3D1B4EA7" w14:textId="77777777" w:rsidR="005C4F5F" w:rsidRPr="006F7A94" w:rsidRDefault="005C4F5F" w:rsidP="005C4F5F">
      <w:pPr>
        <w:pStyle w:val="CongregationText"/>
        <w:rPr>
          <w:rFonts w:eastAsia="Times New Roman"/>
        </w:rPr>
      </w:pPr>
      <w:r w:rsidRPr="006F7A94">
        <w:rPr>
          <w:rFonts w:eastAsia="Times New Roman"/>
        </w:rPr>
        <w:tab/>
        <w:t xml:space="preserve">And with Thy honor </w:t>
      </w:r>
      <w:proofErr w:type="gramStart"/>
      <w:r w:rsidRPr="006F7A94">
        <w:rPr>
          <w:rFonts w:eastAsia="Times New Roman"/>
        </w:rPr>
        <w:t>all the day</w:t>
      </w:r>
      <w:proofErr w:type="gramEnd"/>
      <w:r w:rsidRPr="006F7A94">
        <w:rPr>
          <w:rFonts w:eastAsia="Times New Roman"/>
        </w:rPr>
        <w:t xml:space="preserve">. </w:t>
      </w:r>
    </w:p>
    <w:p w14:paraId="5BA52220" w14:textId="77777777" w:rsidR="005C4F5F" w:rsidRPr="006F7A94" w:rsidRDefault="005C4F5F" w:rsidP="005C4F5F">
      <w:pPr>
        <w:pStyle w:val="Ministertext"/>
      </w:pPr>
      <w:r w:rsidRPr="006F7A94">
        <w:t xml:space="preserve">O Lord, hide Thy face from my sins: </w:t>
      </w:r>
    </w:p>
    <w:p w14:paraId="691B0E13" w14:textId="77777777" w:rsidR="005C4F5F" w:rsidRDefault="005C4F5F" w:rsidP="005C4F5F">
      <w:pPr>
        <w:pStyle w:val="CongregationText"/>
        <w:rPr>
          <w:rFonts w:eastAsia="Times New Roman"/>
        </w:rPr>
      </w:pPr>
      <w:r w:rsidRPr="006F7A94">
        <w:rPr>
          <w:rFonts w:eastAsia="Times New Roman"/>
        </w:rPr>
        <w:tab/>
        <w:t xml:space="preserve">And blot out all mine iniquities. </w:t>
      </w:r>
    </w:p>
    <w:p w14:paraId="370DA4FD" w14:textId="77777777" w:rsidR="005C4F5F" w:rsidRPr="006F7A94" w:rsidRDefault="005C4F5F" w:rsidP="005C4F5F">
      <w:pPr>
        <w:pStyle w:val="Ministertext"/>
      </w:pPr>
      <w:r w:rsidRPr="006F7A94">
        <w:t xml:space="preserve">Create in me a clean hear, O </w:t>
      </w:r>
      <w:r>
        <w:t>God</w:t>
      </w:r>
      <w:r w:rsidRPr="006F7A94">
        <w:t xml:space="preserve">: </w:t>
      </w:r>
    </w:p>
    <w:p w14:paraId="217F4877" w14:textId="77777777" w:rsidR="005C4F5F" w:rsidRPr="006F7A94" w:rsidRDefault="005C4F5F" w:rsidP="005C4F5F">
      <w:pPr>
        <w:pStyle w:val="CongregationText"/>
        <w:rPr>
          <w:rFonts w:eastAsia="Times New Roman"/>
        </w:rPr>
      </w:pPr>
      <w:r w:rsidRPr="006F7A94">
        <w:rPr>
          <w:rFonts w:eastAsia="Times New Roman"/>
        </w:rPr>
        <w:tab/>
        <w:t xml:space="preserve">And renew a right spirit within me. </w:t>
      </w:r>
    </w:p>
    <w:p w14:paraId="2B0BCCCE" w14:textId="77777777" w:rsidR="005C4F5F" w:rsidRPr="006F7A94" w:rsidRDefault="005C4F5F" w:rsidP="005C4F5F">
      <w:pPr>
        <w:pStyle w:val="Ministertext"/>
      </w:pPr>
      <w:r w:rsidRPr="006F7A94">
        <w:t xml:space="preserve">Cast me not away from Thy presence: </w:t>
      </w:r>
    </w:p>
    <w:p w14:paraId="7EBCD0ED" w14:textId="77777777" w:rsidR="005C4F5F" w:rsidRPr="006F7A94" w:rsidRDefault="005C4F5F" w:rsidP="005C4F5F">
      <w:pPr>
        <w:pStyle w:val="CongregationText"/>
        <w:rPr>
          <w:rFonts w:eastAsia="Times New Roman"/>
        </w:rPr>
      </w:pPr>
      <w:r w:rsidRPr="006F7A94">
        <w:rPr>
          <w:rFonts w:eastAsia="Times New Roman"/>
        </w:rPr>
        <w:tab/>
        <w:t xml:space="preserve">And take not Thy Holy Spirit from me. </w:t>
      </w:r>
    </w:p>
    <w:p w14:paraId="2CA808FD" w14:textId="77777777" w:rsidR="005C4F5F" w:rsidRPr="006F7A94" w:rsidRDefault="005C4F5F" w:rsidP="005C4F5F">
      <w:pPr>
        <w:pStyle w:val="Ministertext"/>
      </w:pPr>
      <w:r w:rsidRPr="006F7A94">
        <w:t xml:space="preserve">Restore unto me the joy of Thy salvation: </w:t>
      </w:r>
    </w:p>
    <w:p w14:paraId="456D932C" w14:textId="77777777" w:rsidR="005C4F5F" w:rsidRDefault="005C4F5F" w:rsidP="005C4F5F">
      <w:pPr>
        <w:pStyle w:val="CongregationText"/>
        <w:rPr>
          <w:rFonts w:eastAsia="Times New Roman"/>
        </w:rPr>
      </w:pPr>
      <w:r w:rsidRPr="006F7A94">
        <w:rPr>
          <w:rFonts w:eastAsia="Times New Roman"/>
        </w:rPr>
        <w:tab/>
        <w:t xml:space="preserve">And uphold me with Thy free Spirit. </w:t>
      </w:r>
    </w:p>
    <w:p w14:paraId="6AC57A7C" w14:textId="77777777" w:rsidR="005C4F5F" w:rsidRPr="006F7A94" w:rsidRDefault="005C4F5F" w:rsidP="005C4F5F">
      <w:pPr>
        <w:pStyle w:val="Ministertext"/>
      </w:pPr>
      <w:r w:rsidRPr="006F7A94">
        <w:t xml:space="preserve">Vouchsafe, O Lord, this day: </w:t>
      </w:r>
    </w:p>
    <w:p w14:paraId="34F8D3D8" w14:textId="77777777" w:rsidR="005C4F5F" w:rsidRPr="006F7A94" w:rsidRDefault="005C4F5F" w:rsidP="005C4F5F">
      <w:pPr>
        <w:pStyle w:val="CongregationText"/>
        <w:rPr>
          <w:rFonts w:eastAsia="Times New Roman"/>
        </w:rPr>
      </w:pPr>
      <w:r w:rsidRPr="006F7A94">
        <w:rPr>
          <w:rFonts w:eastAsia="Times New Roman"/>
        </w:rPr>
        <w:tab/>
        <w:t xml:space="preserve">To keep us without sin. </w:t>
      </w:r>
    </w:p>
    <w:p w14:paraId="48E3D56B" w14:textId="77777777" w:rsidR="005C4F5F" w:rsidRPr="006F7A94" w:rsidRDefault="005C4F5F" w:rsidP="005C4F5F">
      <w:pPr>
        <w:pStyle w:val="Ministertext"/>
      </w:pPr>
      <w:r w:rsidRPr="006F7A94">
        <w:t xml:space="preserve">Have mercy upon us, O Lord: </w:t>
      </w:r>
    </w:p>
    <w:p w14:paraId="677F3C71" w14:textId="77777777" w:rsidR="005C4F5F" w:rsidRPr="006F7A94" w:rsidRDefault="005C4F5F" w:rsidP="005C4F5F">
      <w:pPr>
        <w:pStyle w:val="CongregationText"/>
        <w:rPr>
          <w:rFonts w:eastAsia="Times New Roman"/>
        </w:rPr>
      </w:pPr>
      <w:r w:rsidRPr="006F7A94">
        <w:rPr>
          <w:rFonts w:eastAsia="Times New Roman"/>
        </w:rPr>
        <w:tab/>
        <w:t xml:space="preserve">Have mercy upon us. </w:t>
      </w:r>
    </w:p>
    <w:p w14:paraId="173E9B56" w14:textId="77777777" w:rsidR="005C4F5F" w:rsidRPr="006F7A94" w:rsidRDefault="005C4F5F" w:rsidP="005C4F5F">
      <w:pPr>
        <w:pStyle w:val="Ministertext"/>
      </w:pPr>
      <w:r w:rsidRPr="006F7A94">
        <w:t xml:space="preserve">O Lord, let Thy mercy be upon us: </w:t>
      </w:r>
    </w:p>
    <w:p w14:paraId="57D9F560" w14:textId="77777777" w:rsidR="005C4F5F" w:rsidRPr="006F7A94" w:rsidRDefault="005C4F5F" w:rsidP="005C4F5F">
      <w:pPr>
        <w:pStyle w:val="CongregationText"/>
        <w:rPr>
          <w:rFonts w:eastAsia="Times New Roman"/>
        </w:rPr>
      </w:pPr>
      <w:r w:rsidRPr="006F7A94">
        <w:rPr>
          <w:rFonts w:eastAsia="Times New Roman"/>
        </w:rPr>
        <w:tab/>
        <w:t xml:space="preserve">As our trust is in Thee. </w:t>
      </w:r>
    </w:p>
    <w:p w14:paraId="5FA75A7C" w14:textId="77777777" w:rsidR="005C4F5F" w:rsidRPr="006F7A94" w:rsidRDefault="005C4F5F" w:rsidP="005C4F5F">
      <w:pPr>
        <w:pStyle w:val="Ministertext"/>
      </w:pPr>
      <w:r w:rsidRPr="006F7A94">
        <w:t>Hear my prayer, O L</w:t>
      </w:r>
      <w:r w:rsidRPr="004D431A">
        <w:rPr>
          <w:sz w:val="16"/>
        </w:rPr>
        <w:t>ORD</w:t>
      </w:r>
      <w:r w:rsidRPr="006F7A94">
        <w:t xml:space="preserve">: </w:t>
      </w:r>
    </w:p>
    <w:p w14:paraId="3247357E" w14:textId="77777777" w:rsidR="005C4F5F" w:rsidRDefault="005C4F5F" w:rsidP="005C4F5F">
      <w:pPr>
        <w:pStyle w:val="CongregationText"/>
        <w:rPr>
          <w:rFonts w:eastAsia="Times New Roman"/>
        </w:rPr>
      </w:pPr>
      <w:r w:rsidRPr="006F7A94">
        <w:rPr>
          <w:rFonts w:eastAsia="Times New Roman"/>
        </w:rPr>
        <w:tab/>
        <w:t xml:space="preserve">And let my cry come unto Thee. </w:t>
      </w:r>
    </w:p>
    <w:p w14:paraId="70DBF292" w14:textId="77777777" w:rsidR="005C4F5F" w:rsidRPr="006F7A94" w:rsidRDefault="005C4F5F" w:rsidP="005C4F5F">
      <w:pPr>
        <w:tabs>
          <w:tab w:val="left" w:pos="450"/>
        </w:tabs>
        <w:autoSpaceDE w:val="0"/>
        <w:autoSpaceDN w:val="0"/>
        <w:adjustRightInd w:val="0"/>
        <w:jc w:val="both"/>
        <w:rPr>
          <w:rFonts w:eastAsia="Times New Roman"/>
          <w:b/>
          <w:color w:val="000000"/>
          <w:sz w:val="24"/>
          <w:szCs w:val="24"/>
        </w:rPr>
      </w:pPr>
    </w:p>
    <w:p w14:paraId="40F5B609" w14:textId="77777777" w:rsidR="005C4F5F" w:rsidRPr="006F7A94" w:rsidRDefault="005C4F5F" w:rsidP="005C4F5F">
      <w:pPr>
        <w:pStyle w:val="Ministertext"/>
      </w:pPr>
      <w:r w:rsidRPr="006F7A94">
        <w:t xml:space="preserve">The Lord be with you. </w:t>
      </w:r>
    </w:p>
    <w:p w14:paraId="2D555FCC" w14:textId="77777777" w:rsidR="005C4F5F" w:rsidRPr="006F7A94" w:rsidRDefault="005C4F5F" w:rsidP="005C4F5F">
      <w:pPr>
        <w:pStyle w:val="CongregationText"/>
        <w:rPr>
          <w:rFonts w:eastAsia="Times New Roman"/>
        </w:rPr>
      </w:pPr>
      <w:r w:rsidRPr="006F7A94">
        <w:rPr>
          <w:rFonts w:eastAsia="Times New Roman"/>
        </w:rPr>
        <w:tab/>
        <w:t xml:space="preserve">And with thy spirit. </w:t>
      </w:r>
    </w:p>
    <w:p w14:paraId="3F48D77F" w14:textId="77777777" w:rsidR="005C4F5F" w:rsidRPr="006F7A94" w:rsidRDefault="005C4F5F" w:rsidP="005C4F5F">
      <w:pPr>
        <w:tabs>
          <w:tab w:val="left" w:pos="450"/>
        </w:tabs>
        <w:autoSpaceDE w:val="0"/>
        <w:autoSpaceDN w:val="0"/>
        <w:adjustRightInd w:val="0"/>
        <w:jc w:val="both"/>
        <w:rPr>
          <w:rFonts w:eastAsia="Times New Roman"/>
          <w:b/>
          <w:color w:val="000000"/>
          <w:sz w:val="24"/>
          <w:szCs w:val="24"/>
        </w:rPr>
      </w:pPr>
    </w:p>
    <w:p w14:paraId="687FFA6D" w14:textId="77777777" w:rsidR="005C4F5F" w:rsidRDefault="005C4F5F" w:rsidP="005C4F5F">
      <w:pPr>
        <w:pStyle w:val="Ministertext"/>
        <w:rPr>
          <w:sz w:val="24"/>
          <w:szCs w:val="24"/>
        </w:rPr>
      </w:pPr>
      <w:r w:rsidRPr="00BE05F8">
        <w:t xml:space="preserve">Let us pray. </w:t>
      </w:r>
    </w:p>
    <w:p w14:paraId="10B718E4" w14:textId="065EAFA7" w:rsidR="005C4F5F" w:rsidRPr="006F7A94" w:rsidRDefault="005C4F5F" w:rsidP="005C4F5F">
      <w:pPr>
        <w:pStyle w:val="Rubric"/>
        <w:rPr>
          <w:rFonts w:eastAsia="Times New Roman"/>
        </w:rPr>
      </w:pPr>
      <w:r w:rsidRPr="006F7A94">
        <w:rPr>
          <w:rFonts w:eastAsia="Times New Roman"/>
        </w:rPr>
        <w:t xml:space="preserve">Then shall be said the </w:t>
      </w:r>
      <w:r w:rsidR="00DF3F54">
        <w:rPr>
          <w:rFonts w:eastAsia="Times New Roman"/>
        </w:rPr>
        <w:t>p</w:t>
      </w:r>
      <w:r w:rsidRPr="006F7A94">
        <w:rPr>
          <w:rFonts w:eastAsia="Times New Roman"/>
        </w:rPr>
        <w:t>rayer here following</w:t>
      </w:r>
      <w:r>
        <w:rPr>
          <w:rFonts w:eastAsia="Times New Roman"/>
        </w:rPr>
        <w:t xml:space="preserve">, or </w:t>
      </w:r>
      <w:r w:rsidR="00DF3F54">
        <w:rPr>
          <w:rFonts w:eastAsia="Times New Roman"/>
        </w:rPr>
        <w:t xml:space="preserve">No </w:t>
      </w:r>
      <w:r w:rsidR="007E0E1E">
        <w:rPr>
          <w:rFonts w:eastAsia="Times New Roman"/>
          <w:i w:val="0"/>
        </w:rPr>
        <w:t xml:space="preserve">46 </w:t>
      </w:r>
      <w:r w:rsidR="007E0E1E" w:rsidRPr="007E0E1E">
        <w:rPr>
          <w:rFonts w:eastAsia="Times New Roman"/>
        </w:rPr>
        <w:t>or</w:t>
      </w:r>
      <w:r w:rsidR="007E0E1E">
        <w:rPr>
          <w:rFonts w:eastAsia="Times New Roman"/>
          <w:i w:val="0"/>
        </w:rPr>
        <w:t xml:space="preserve"> No. 60</w:t>
      </w:r>
      <w:r w:rsidR="00DF3F54">
        <w:rPr>
          <w:rFonts w:eastAsia="Times New Roman"/>
          <w:i w:val="0"/>
        </w:rPr>
        <w:t xml:space="preserve">, </w:t>
      </w:r>
      <w:r w:rsidR="00DF3F54">
        <w:rPr>
          <w:rFonts w:eastAsia="Times New Roman"/>
        </w:rPr>
        <w:t xml:space="preserve">of the </w:t>
      </w:r>
      <w:r w:rsidR="00DF3F54">
        <w:rPr>
          <w:rFonts w:eastAsia="Times New Roman"/>
          <w:i w:val="0"/>
        </w:rPr>
        <w:t xml:space="preserve">Collects and Prayers, </w:t>
      </w:r>
      <w:r w:rsidR="00DF3F54">
        <w:rPr>
          <w:rFonts w:eastAsia="Times New Roman"/>
        </w:rPr>
        <w:t xml:space="preserve">or </w:t>
      </w:r>
      <w:r>
        <w:rPr>
          <w:rFonts w:eastAsia="Times New Roman"/>
        </w:rPr>
        <w:t xml:space="preserve">any </w:t>
      </w:r>
      <w:r w:rsidRPr="006F7A94">
        <w:rPr>
          <w:rFonts w:eastAsia="Times New Roman"/>
        </w:rPr>
        <w:t xml:space="preserve">suitable </w:t>
      </w:r>
      <w:r>
        <w:rPr>
          <w:rFonts w:eastAsia="Times New Roman"/>
        </w:rPr>
        <w:t>prayer.</w:t>
      </w:r>
    </w:p>
    <w:p w14:paraId="5B42AEE1" w14:textId="1D50F57A" w:rsidR="005C4F5F" w:rsidRPr="00BE05F8" w:rsidRDefault="005C4F5F" w:rsidP="005C4F5F">
      <w:pPr>
        <w:pStyle w:val="Ministertext"/>
      </w:pPr>
      <w:r w:rsidRPr="00BE05F8">
        <w:t>W</w:t>
      </w:r>
      <w:r>
        <w:t>e give thanks unto Thee, h</w:t>
      </w:r>
      <w:r w:rsidRPr="00BE05F8">
        <w:t xml:space="preserve">eavenly Father, through Jesus Christ Thy dear Son, that Thou hast </w:t>
      </w:r>
      <w:r w:rsidR="007E0E1E">
        <w:t>protected</w:t>
      </w:r>
      <w:r>
        <w:t xml:space="preserve"> </w:t>
      </w:r>
      <w:r w:rsidRPr="00BE05F8">
        <w:t xml:space="preserve">us </w:t>
      </w:r>
      <w:r w:rsidR="007E0E1E">
        <w:t xml:space="preserve">through </w:t>
      </w:r>
      <w:r>
        <w:t>th</w:t>
      </w:r>
      <w:r w:rsidR="007E0E1E">
        <w:t>e</w:t>
      </w:r>
      <w:r w:rsidRPr="00BE05F8">
        <w:t xml:space="preserve"> night from all </w:t>
      </w:r>
      <w:r w:rsidR="007E0E1E">
        <w:t xml:space="preserve">danger </w:t>
      </w:r>
      <w:r>
        <w:t xml:space="preserve">and </w:t>
      </w:r>
      <w:r w:rsidR="007E0E1E" w:rsidRPr="00BE05F8">
        <w:t>harm</w:t>
      </w:r>
      <w:r>
        <w:t>;</w:t>
      </w:r>
      <w:r w:rsidRPr="00BE05F8">
        <w:t xml:space="preserve"> and we </w:t>
      </w:r>
      <w:r w:rsidR="007E0E1E">
        <w:t>beseech</w:t>
      </w:r>
      <w:r w:rsidRPr="00BE05F8">
        <w:t xml:space="preserve"> Thee </w:t>
      </w:r>
      <w:r w:rsidR="007E0E1E">
        <w:t xml:space="preserve">to </w:t>
      </w:r>
      <w:proofErr w:type="spellStart"/>
      <w:r w:rsidR="007E0E1E">
        <w:t>pereserve</w:t>
      </w:r>
      <w:proofErr w:type="spellEnd"/>
      <w:r w:rsidR="007E0E1E">
        <w:t xml:space="preserve"> and keep us </w:t>
      </w:r>
      <w:r w:rsidRPr="00BE05F8">
        <w:t xml:space="preserve">this day also from </w:t>
      </w:r>
      <w:r w:rsidR="007E0E1E">
        <w:t xml:space="preserve">all </w:t>
      </w:r>
      <w:r w:rsidRPr="00BE05F8">
        <w:t>sin and evil</w:t>
      </w:r>
      <w:r>
        <w:t>,</w:t>
      </w:r>
      <w:r w:rsidRPr="00BE05F8">
        <w:t xml:space="preserve"> that </w:t>
      </w:r>
      <w:r w:rsidR="007E0E1E">
        <w:t xml:space="preserve">in </w:t>
      </w:r>
      <w:r>
        <w:t xml:space="preserve">all our </w:t>
      </w:r>
      <w:r w:rsidR="007E0E1E">
        <w:t xml:space="preserve">thoughts, words, and deeds we may serve and </w:t>
      </w:r>
      <w:r w:rsidRPr="00BE05F8">
        <w:t xml:space="preserve">please Thee. </w:t>
      </w:r>
      <w:r w:rsidR="007E0E1E">
        <w:t>I</w:t>
      </w:r>
      <w:r w:rsidRPr="00BE05F8">
        <w:t>nto Thy hands w</w:t>
      </w:r>
      <w:r>
        <w:t xml:space="preserve">e commend our bodies and souls </w:t>
      </w:r>
      <w:r w:rsidRPr="00BE05F8">
        <w:t>and all</w:t>
      </w:r>
      <w:r>
        <w:t xml:space="preserve"> </w:t>
      </w:r>
      <w:r w:rsidR="007E0E1E">
        <w:t>that is ours.</w:t>
      </w:r>
      <w:r w:rsidRPr="00BE05F8">
        <w:t xml:space="preserve"> Let Thy holy angel </w:t>
      </w:r>
      <w:proofErr w:type="gramStart"/>
      <w:r w:rsidR="007E0E1E">
        <w:t>have</w:t>
      </w:r>
      <w:proofErr w:type="gramEnd"/>
      <w:r w:rsidR="007E0E1E">
        <w:t xml:space="preserve"> charge concerning us that the Wicked One have </w:t>
      </w:r>
      <w:r w:rsidRPr="00BE05F8">
        <w:t xml:space="preserve">no power over us. </w:t>
      </w:r>
      <w:r w:rsidRPr="00AA3531">
        <w:rPr>
          <w:b/>
        </w:rPr>
        <w:t>Amen.</w:t>
      </w:r>
      <w:r w:rsidRPr="00BE05F8">
        <w:t xml:space="preserve"> </w:t>
      </w:r>
    </w:p>
    <w:p w14:paraId="1A7DD242" w14:textId="77777777" w:rsidR="005C4F5F" w:rsidRPr="00DF3F54" w:rsidRDefault="005C4F5F" w:rsidP="005C4F5F">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imes New Roman"/>
          <w:i/>
          <w:color w:val="FF0000"/>
          <w:sz w:val="24"/>
          <w:szCs w:val="24"/>
        </w:rPr>
      </w:pPr>
      <w:proofErr w:type="spellStart"/>
      <w:r w:rsidRPr="00DF3F54">
        <w:rPr>
          <w:rFonts w:eastAsia="Times New Roman"/>
          <w:i/>
          <w:color w:val="FF0000"/>
          <w:sz w:val="24"/>
          <w:szCs w:val="24"/>
        </w:rPr>
        <w:t>Benedicamus</w:t>
      </w:r>
      <w:proofErr w:type="spellEnd"/>
    </w:p>
    <w:p w14:paraId="67F7DDA1" w14:textId="77777777" w:rsidR="005C4F5F" w:rsidRPr="00986D72" w:rsidRDefault="005C4F5F" w:rsidP="005C4F5F">
      <w:pPr>
        <w:pStyle w:val="Ministertext"/>
      </w:pPr>
      <w:r>
        <w:t>Bless we the Lord:</w:t>
      </w:r>
    </w:p>
    <w:p w14:paraId="2AFE5769" w14:textId="77777777" w:rsidR="005C4F5F" w:rsidRPr="003D4A37" w:rsidRDefault="005C4F5F" w:rsidP="005C4F5F">
      <w:pPr>
        <w:pStyle w:val="CongregationText"/>
        <w:rPr>
          <w:rFonts w:eastAsia="Times New Roman"/>
        </w:rPr>
      </w:pPr>
      <w:r w:rsidRPr="003D4A37">
        <w:rPr>
          <w:rFonts w:eastAsia="Times New Roman"/>
        </w:rPr>
        <w:tab/>
        <w:t>Thanks be to God.</w:t>
      </w:r>
    </w:p>
    <w:p w14:paraId="7A6C1C86" w14:textId="77777777" w:rsidR="005C4F5F" w:rsidRPr="006F7A94" w:rsidRDefault="005C4F5F" w:rsidP="005C4F5F">
      <w:pPr>
        <w:tabs>
          <w:tab w:val="left" w:pos="450"/>
        </w:tabs>
        <w:autoSpaceDE w:val="0"/>
        <w:autoSpaceDN w:val="0"/>
        <w:adjustRightInd w:val="0"/>
        <w:ind w:firstLine="540"/>
        <w:jc w:val="both"/>
        <w:rPr>
          <w:rFonts w:eastAsia="Times New Roman"/>
          <w:b/>
          <w:i/>
          <w:color w:val="000000"/>
          <w:sz w:val="24"/>
          <w:szCs w:val="24"/>
        </w:rPr>
      </w:pPr>
    </w:p>
    <w:p w14:paraId="208F4887" w14:textId="77777777" w:rsidR="005C4F5F" w:rsidRPr="005A603A" w:rsidRDefault="005C4F5F" w:rsidP="005C4F5F">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imes New Roman"/>
          <w:color w:val="000000"/>
          <w:sz w:val="24"/>
          <w:szCs w:val="24"/>
        </w:rPr>
      </w:pPr>
      <w:r w:rsidRPr="005A603A">
        <w:rPr>
          <w:rFonts w:eastAsia="Times New Roman"/>
          <w:color w:val="000000"/>
          <w:sz w:val="24"/>
          <w:szCs w:val="24"/>
        </w:rPr>
        <w:lastRenderedPageBreak/>
        <w:t>__________</w:t>
      </w:r>
    </w:p>
    <w:p w14:paraId="33DE22A8" w14:textId="77777777" w:rsidR="005C4F5F" w:rsidRPr="00986D72" w:rsidRDefault="005C4F5F" w:rsidP="005C4F5F">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i/>
          <w:color w:val="000000"/>
          <w:sz w:val="24"/>
          <w:szCs w:val="24"/>
        </w:rPr>
      </w:pPr>
    </w:p>
    <w:p w14:paraId="6BE46909" w14:textId="6610E42A" w:rsidR="005C4F5F" w:rsidRDefault="00DF3F54" w:rsidP="005C4F5F">
      <w:pPr>
        <w:pStyle w:val="RubricHeading4"/>
      </w:pPr>
      <w:r>
        <w:t>I</w:t>
      </w:r>
      <w:r w:rsidR="005F32D2">
        <w:t>V</w:t>
      </w:r>
      <w:r>
        <w:t>.</w:t>
      </w:r>
    </w:p>
    <w:p w14:paraId="349E6E97" w14:textId="7BCE0478" w:rsidR="005C4F5F" w:rsidRDefault="005C4F5F" w:rsidP="007E0E1E">
      <w:pPr>
        <w:pStyle w:val="RubricHeading2"/>
      </w:pPr>
      <w:r w:rsidRPr="00DD539B">
        <w:t>The Evening Suffrages</w:t>
      </w:r>
      <w:r w:rsidR="005D6614">
        <w:t>.</w:t>
      </w:r>
    </w:p>
    <w:p w14:paraId="298E63A9" w14:textId="23B99F87" w:rsidR="0022506E" w:rsidRPr="00DD539B" w:rsidRDefault="0022506E" w:rsidP="0022506E">
      <w:pPr>
        <w:pStyle w:val="Rubric"/>
      </w:pPr>
      <w:r>
        <w:rPr>
          <w:rFonts w:eastAsia="Times New Roman"/>
        </w:rPr>
        <w:t xml:space="preserve">To be said at </w:t>
      </w:r>
      <w:r w:rsidRPr="0022506E">
        <w:rPr>
          <w:rFonts w:eastAsia="Times New Roman"/>
          <w:i w:val="0"/>
        </w:rPr>
        <w:t>Evening</w:t>
      </w:r>
      <w:r w:rsidRPr="0022506E">
        <w:rPr>
          <w:rFonts w:eastAsia="Times New Roman"/>
          <w:i w:val="0"/>
        </w:rPr>
        <w:t xml:space="preserve"> Service</w:t>
      </w:r>
      <w:r>
        <w:rPr>
          <w:rFonts w:eastAsia="Times New Roman"/>
        </w:rPr>
        <w:t>, or in the</w:t>
      </w:r>
      <w:r>
        <w:rPr>
          <w:rFonts w:eastAsia="Times New Roman"/>
        </w:rPr>
        <w:t xml:space="preserve"> </w:t>
      </w:r>
      <w:r w:rsidRPr="0022506E">
        <w:rPr>
          <w:rFonts w:eastAsia="Times New Roman"/>
          <w:i w:val="0"/>
        </w:rPr>
        <w:t xml:space="preserve">Evening </w:t>
      </w:r>
      <w:r w:rsidRPr="0022506E">
        <w:rPr>
          <w:rFonts w:eastAsia="Times New Roman"/>
          <w:i w:val="0"/>
        </w:rPr>
        <w:t>Prayer of the Household</w:t>
      </w:r>
      <w:r>
        <w:rPr>
          <w:rFonts w:eastAsia="Times New Roman"/>
        </w:rPr>
        <w:t>.</w:t>
      </w:r>
    </w:p>
    <w:p w14:paraId="5146CD34" w14:textId="77777777" w:rsidR="00DF3F54" w:rsidRDefault="00DF3F54" w:rsidP="00DF3F54">
      <w:pPr>
        <w:pStyle w:val="Ministertext"/>
      </w:pPr>
      <w:r w:rsidRPr="00B46795">
        <w:t xml:space="preserve">Lord, </w:t>
      </w:r>
      <w:r>
        <w:t>h</w:t>
      </w:r>
      <w:r w:rsidRPr="00B46795">
        <w:t>ave mercy upon us.</w:t>
      </w:r>
    </w:p>
    <w:p w14:paraId="243B23F3" w14:textId="77777777" w:rsidR="00DF3F54" w:rsidRPr="005C4F5F" w:rsidRDefault="00DF3F54" w:rsidP="00DF3F54">
      <w:pPr>
        <w:pStyle w:val="Ministertext"/>
        <w:rPr>
          <w:b/>
        </w:rPr>
      </w:pPr>
      <w:r>
        <w:tab/>
      </w:r>
      <w:r w:rsidRPr="005C4F5F">
        <w:rPr>
          <w:b/>
        </w:rPr>
        <w:t>Lord, have mercy upon us.</w:t>
      </w:r>
    </w:p>
    <w:p w14:paraId="0BDEF5E0" w14:textId="77777777" w:rsidR="00DF3F54" w:rsidRPr="00B46795" w:rsidRDefault="00DF3F54" w:rsidP="00DF3F54">
      <w:pPr>
        <w:pStyle w:val="Ministertext"/>
      </w:pPr>
      <w:r>
        <w:t>Christ</w:t>
      </w:r>
      <w:r w:rsidRPr="00B46795">
        <w:t xml:space="preserve">, </w:t>
      </w:r>
      <w:r>
        <w:t>h</w:t>
      </w:r>
      <w:r w:rsidRPr="00B46795">
        <w:t>ave mercy upon us.</w:t>
      </w:r>
    </w:p>
    <w:p w14:paraId="038B48A1" w14:textId="77777777" w:rsidR="00DF3F54" w:rsidRPr="005C4F5F" w:rsidRDefault="00DF3F54" w:rsidP="00DF3F54">
      <w:pPr>
        <w:pStyle w:val="Ministertext"/>
        <w:ind w:firstLine="720"/>
        <w:rPr>
          <w:b/>
        </w:rPr>
      </w:pPr>
      <w:r w:rsidRPr="005C4F5F">
        <w:rPr>
          <w:b/>
        </w:rPr>
        <w:t>Christ, have mercy upon us.</w:t>
      </w:r>
    </w:p>
    <w:p w14:paraId="116DE916" w14:textId="77777777" w:rsidR="00DF3F54" w:rsidRPr="00B46795" w:rsidRDefault="00DF3F54" w:rsidP="00DF3F54">
      <w:pPr>
        <w:pStyle w:val="Ministertext"/>
      </w:pPr>
      <w:r w:rsidRPr="00B46795">
        <w:t xml:space="preserve">Lord, </w:t>
      </w:r>
      <w:r>
        <w:t>h</w:t>
      </w:r>
      <w:r w:rsidRPr="00B46795">
        <w:t>ave mercy upon us.</w:t>
      </w:r>
    </w:p>
    <w:p w14:paraId="4093A4FE" w14:textId="77777777" w:rsidR="00DF3F54" w:rsidRPr="00B40489" w:rsidRDefault="00DF3F54" w:rsidP="00DF3F54">
      <w:pPr>
        <w:pStyle w:val="CongregationText"/>
        <w:ind w:firstLine="720"/>
        <w:rPr>
          <w:rFonts w:eastAsia="Times New Roman"/>
        </w:rPr>
      </w:pPr>
      <w:r w:rsidRPr="00B40489">
        <w:t>Lord, have mercy upon us.</w:t>
      </w:r>
    </w:p>
    <w:p w14:paraId="7B2D805B" w14:textId="77777777" w:rsidR="00DF3F54" w:rsidRPr="00DF3F54" w:rsidRDefault="00DF3F54" w:rsidP="00DF3F54">
      <w:pPr>
        <w:pStyle w:val="Rubric"/>
        <w:rPr>
          <w:rFonts w:eastAsia="Times New Roman"/>
          <w:i w:val="0"/>
        </w:rPr>
      </w:pPr>
      <w:r w:rsidRPr="003D4A37">
        <w:rPr>
          <w:rFonts w:eastAsia="Times New Roman"/>
        </w:rPr>
        <w:t xml:space="preserve">Then shall all say </w:t>
      </w:r>
      <w:r>
        <w:rPr>
          <w:rFonts w:eastAsia="Times New Roman"/>
        </w:rPr>
        <w:t xml:space="preserve">the </w:t>
      </w:r>
      <w:r>
        <w:rPr>
          <w:rFonts w:eastAsia="Times New Roman"/>
          <w:i w:val="0"/>
        </w:rPr>
        <w:t xml:space="preserve">Lord’s Prayer </w:t>
      </w:r>
      <w:r>
        <w:rPr>
          <w:rFonts w:eastAsia="Times New Roman"/>
        </w:rPr>
        <w:t xml:space="preserve">and the </w:t>
      </w:r>
      <w:r>
        <w:rPr>
          <w:rFonts w:eastAsia="Times New Roman"/>
          <w:i w:val="0"/>
        </w:rPr>
        <w:t>Apostles’ Creed:</w:t>
      </w:r>
    </w:p>
    <w:p w14:paraId="27E01CB7" w14:textId="77777777" w:rsidR="005C4F5F" w:rsidRPr="00033FE4" w:rsidRDefault="005C4F5F" w:rsidP="005C4F5F">
      <w:pPr>
        <w:pStyle w:val="CongregationText"/>
        <w:rPr>
          <w:rFonts w:eastAsia="Times New Roman"/>
        </w:rPr>
      </w:pPr>
      <w:r w:rsidRPr="00033FE4">
        <w:rPr>
          <w:rFonts w:eastAsia="Times New Roman"/>
        </w:rPr>
        <w:t xml:space="preserve">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 ever and ever. Amen. </w:t>
      </w:r>
    </w:p>
    <w:p w14:paraId="5BBA6774" w14:textId="77777777" w:rsidR="005C4F5F" w:rsidRPr="00033FE4" w:rsidRDefault="005C4F5F" w:rsidP="005C4F5F">
      <w:pPr>
        <w:tabs>
          <w:tab w:val="left" w:pos="450"/>
        </w:tabs>
        <w:autoSpaceDE w:val="0"/>
        <w:autoSpaceDN w:val="0"/>
        <w:adjustRightInd w:val="0"/>
        <w:ind w:firstLine="540"/>
        <w:jc w:val="both"/>
        <w:rPr>
          <w:rFonts w:eastAsia="Times New Roman"/>
          <w:b/>
          <w:color w:val="000000"/>
          <w:sz w:val="24"/>
          <w:szCs w:val="24"/>
        </w:rPr>
      </w:pPr>
    </w:p>
    <w:p w14:paraId="191FB837" w14:textId="77777777" w:rsidR="005C4F5F" w:rsidRPr="00033FE4" w:rsidRDefault="005C4F5F" w:rsidP="005C4F5F">
      <w:pPr>
        <w:pStyle w:val="CongregationText"/>
        <w:rPr>
          <w:rFonts w:eastAsia="Times New Roman"/>
        </w:rPr>
      </w:pPr>
      <w:r w:rsidRPr="00033FE4">
        <w:rPr>
          <w:rFonts w:eastAsia="Times New Roman"/>
        </w:rPr>
        <w:t>I believe in God the Father Almighty, Maker of heaven and earth.</w:t>
      </w:r>
    </w:p>
    <w:p w14:paraId="70EADF1C" w14:textId="77777777" w:rsidR="005C4F5F" w:rsidRPr="00033FE4" w:rsidRDefault="005C4F5F" w:rsidP="005C4F5F">
      <w:pPr>
        <w:pStyle w:val="CongregationText"/>
        <w:rPr>
          <w:rFonts w:eastAsia="Times New Roman"/>
        </w:rPr>
      </w:pPr>
      <w:r w:rsidRPr="00033FE4">
        <w:rPr>
          <w:rFonts w:eastAsia="Times New Roman"/>
        </w:rPr>
        <w:t xml:space="preserve">And in Jesus Christ His only Son, our Lord; Who was conceived by the Holy Ghost, Born of the Virgin Mary; Suffered under Pontius Pilate, Was crucified, dead, and buried; He descended into hell; The third day He rose again from the dead; He ascended into heaven, And </w:t>
      </w:r>
      <w:proofErr w:type="spellStart"/>
      <w:r w:rsidRPr="00033FE4">
        <w:rPr>
          <w:rFonts w:eastAsia="Times New Roman"/>
        </w:rPr>
        <w:t>sitteth</w:t>
      </w:r>
      <w:proofErr w:type="spellEnd"/>
      <w:r w:rsidRPr="00033FE4">
        <w:rPr>
          <w:rFonts w:eastAsia="Times New Roman"/>
        </w:rPr>
        <w:t xml:space="preserve"> on the right hand of God the Father Almighty; From thence He shall come to judge the quick and the dead. </w:t>
      </w:r>
    </w:p>
    <w:p w14:paraId="7D7E19CC" w14:textId="77777777" w:rsidR="005C4F5F" w:rsidRPr="00033FE4" w:rsidRDefault="005C4F5F" w:rsidP="005C4F5F">
      <w:pPr>
        <w:pStyle w:val="CongregationText"/>
      </w:pPr>
      <w:r w:rsidRPr="00033FE4">
        <w:t xml:space="preserve">I believe in the Holy Ghost; The holy Christian Church, the Communion of Saints; The Forgiveness of sins; The Resurrection of the body; And the </w:t>
      </w:r>
      <w:r>
        <w:t>l</w:t>
      </w:r>
      <w:r w:rsidRPr="00033FE4">
        <w:t xml:space="preserve">ife everlasting. Amen. </w:t>
      </w:r>
    </w:p>
    <w:p w14:paraId="69B0A536" w14:textId="77777777" w:rsidR="005C4F5F" w:rsidRPr="00BE05F8" w:rsidRDefault="005C4F5F" w:rsidP="005C4F5F">
      <w:pPr>
        <w:tabs>
          <w:tab w:val="left" w:pos="450"/>
        </w:tabs>
        <w:autoSpaceDE w:val="0"/>
        <w:autoSpaceDN w:val="0"/>
        <w:adjustRightInd w:val="0"/>
        <w:jc w:val="both"/>
        <w:rPr>
          <w:rFonts w:eastAsia="Times New Roman"/>
          <w:i/>
          <w:color w:val="000000"/>
          <w:sz w:val="24"/>
          <w:szCs w:val="24"/>
        </w:rPr>
      </w:pPr>
    </w:p>
    <w:p w14:paraId="38BEFD6E" w14:textId="77777777" w:rsidR="005C4F5F" w:rsidRPr="006F7A94" w:rsidRDefault="005C4F5F" w:rsidP="005C4F5F">
      <w:pPr>
        <w:pStyle w:val="Ministertext"/>
      </w:pPr>
      <w:r w:rsidRPr="006F7A94">
        <w:t xml:space="preserve">Blessed art Thou, O Lord God of our fathers: </w:t>
      </w:r>
    </w:p>
    <w:p w14:paraId="120D459F" w14:textId="77777777" w:rsidR="005C4F5F" w:rsidRPr="006F7A94" w:rsidRDefault="005C4F5F" w:rsidP="005C4F5F">
      <w:pPr>
        <w:pStyle w:val="CongregationText"/>
        <w:ind w:firstLine="720"/>
        <w:rPr>
          <w:rFonts w:eastAsia="Times New Roman"/>
        </w:rPr>
      </w:pPr>
      <w:r w:rsidRPr="006F7A94">
        <w:rPr>
          <w:rFonts w:eastAsia="Times New Roman"/>
        </w:rPr>
        <w:t xml:space="preserve">And greatly to be praised and glorified, forever. </w:t>
      </w:r>
    </w:p>
    <w:p w14:paraId="2234A461" w14:textId="77777777" w:rsidR="005C4F5F" w:rsidRPr="006F7A94" w:rsidRDefault="005C4F5F" w:rsidP="005C4F5F">
      <w:pPr>
        <w:pStyle w:val="Ministertext"/>
      </w:pPr>
      <w:r w:rsidRPr="006F7A94">
        <w:t xml:space="preserve">Bless we the Father, and the Son, and the Holy Ghost: </w:t>
      </w:r>
    </w:p>
    <w:p w14:paraId="5892D8E1" w14:textId="77777777" w:rsidR="005C4F5F" w:rsidRPr="006F7A94" w:rsidRDefault="005C4F5F" w:rsidP="005C4F5F">
      <w:pPr>
        <w:pStyle w:val="CongregationText"/>
        <w:ind w:firstLine="720"/>
        <w:rPr>
          <w:rFonts w:eastAsia="Times New Roman"/>
        </w:rPr>
      </w:pPr>
      <w:r w:rsidRPr="006F7A94">
        <w:rPr>
          <w:rFonts w:eastAsia="Times New Roman"/>
        </w:rPr>
        <w:t xml:space="preserve">We praise and magnify Him forever. </w:t>
      </w:r>
    </w:p>
    <w:p w14:paraId="1497200F" w14:textId="77777777" w:rsidR="005C4F5F" w:rsidRPr="006F7A94" w:rsidRDefault="005C4F5F" w:rsidP="005C4F5F">
      <w:pPr>
        <w:pStyle w:val="Ministertext"/>
      </w:pPr>
      <w:r w:rsidRPr="006F7A94">
        <w:t xml:space="preserve">Blessed art Thou, O Lord, in the firmament of heaven: </w:t>
      </w:r>
    </w:p>
    <w:p w14:paraId="04B59DA5" w14:textId="77777777" w:rsidR="005C4F5F" w:rsidRPr="006F7A94" w:rsidRDefault="005C4F5F" w:rsidP="005C4F5F">
      <w:pPr>
        <w:pStyle w:val="CongregationText"/>
        <w:ind w:firstLine="720"/>
        <w:rPr>
          <w:rFonts w:eastAsia="Times New Roman"/>
        </w:rPr>
      </w:pPr>
      <w:r w:rsidRPr="006F7A94">
        <w:rPr>
          <w:rFonts w:eastAsia="Times New Roman"/>
        </w:rPr>
        <w:t xml:space="preserve">And greatly to be praised, and glorified, and highly exalted forever. </w:t>
      </w:r>
    </w:p>
    <w:p w14:paraId="466D6D47" w14:textId="77777777" w:rsidR="005C4F5F" w:rsidRPr="006F7A94" w:rsidRDefault="005C4F5F" w:rsidP="005C4F5F">
      <w:pPr>
        <w:pStyle w:val="Ministertext"/>
      </w:pPr>
      <w:r w:rsidRPr="006F7A94">
        <w:t xml:space="preserve">The Almighty and Merciful Lord, bless and preserve us. </w:t>
      </w:r>
    </w:p>
    <w:p w14:paraId="6F060851" w14:textId="77777777" w:rsidR="005C4F5F" w:rsidRDefault="005C4F5F" w:rsidP="005C4F5F">
      <w:pPr>
        <w:pStyle w:val="CongregationText"/>
        <w:ind w:firstLine="720"/>
      </w:pPr>
      <w:r w:rsidRPr="006F7A94">
        <w:t xml:space="preserve">Amen. </w:t>
      </w:r>
    </w:p>
    <w:p w14:paraId="46A6EB07" w14:textId="77777777" w:rsidR="005C4F5F" w:rsidRPr="006F7A94" w:rsidRDefault="005C4F5F" w:rsidP="005C4F5F">
      <w:pPr>
        <w:pStyle w:val="Ministertext"/>
      </w:pPr>
      <w:r w:rsidRPr="006F7A94">
        <w:t xml:space="preserve">Vouchsafe, O Lord, this night: </w:t>
      </w:r>
    </w:p>
    <w:p w14:paraId="0C9345E9" w14:textId="77777777" w:rsidR="005C4F5F" w:rsidRPr="006F7A94" w:rsidRDefault="005C4F5F" w:rsidP="005C4F5F">
      <w:pPr>
        <w:pStyle w:val="CongregationText"/>
        <w:ind w:firstLine="720"/>
        <w:rPr>
          <w:rFonts w:eastAsia="Times New Roman"/>
        </w:rPr>
      </w:pPr>
      <w:r w:rsidRPr="006F7A94">
        <w:rPr>
          <w:rFonts w:eastAsia="Times New Roman"/>
        </w:rPr>
        <w:t xml:space="preserve">To keep us without sin. </w:t>
      </w:r>
    </w:p>
    <w:p w14:paraId="08EDB15F" w14:textId="77777777" w:rsidR="005C4F5F" w:rsidRPr="006F7A94" w:rsidRDefault="005C4F5F" w:rsidP="005C4F5F">
      <w:pPr>
        <w:pStyle w:val="Ministertext"/>
      </w:pPr>
      <w:r w:rsidRPr="006F7A94">
        <w:t xml:space="preserve">O Lord, have mercy upon us. </w:t>
      </w:r>
    </w:p>
    <w:p w14:paraId="21BA460E" w14:textId="77777777" w:rsidR="005C4F5F" w:rsidRPr="006F7A94" w:rsidRDefault="005C4F5F" w:rsidP="005C4F5F">
      <w:pPr>
        <w:pStyle w:val="CongregationText"/>
        <w:ind w:firstLine="720"/>
        <w:rPr>
          <w:rFonts w:eastAsia="Times New Roman"/>
        </w:rPr>
      </w:pPr>
      <w:r w:rsidRPr="006F7A94">
        <w:rPr>
          <w:rFonts w:eastAsia="Times New Roman"/>
        </w:rPr>
        <w:t xml:space="preserve">Have mercy upon us. </w:t>
      </w:r>
    </w:p>
    <w:p w14:paraId="021E57F0" w14:textId="77777777" w:rsidR="005C4F5F" w:rsidRPr="006F7A94" w:rsidRDefault="005C4F5F" w:rsidP="005C4F5F">
      <w:pPr>
        <w:pStyle w:val="Ministertext"/>
      </w:pPr>
      <w:r w:rsidRPr="006F7A94">
        <w:t xml:space="preserve">O Lord, let Thy mercy be upon us: </w:t>
      </w:r>
    </w:p>
    <w:p w14:paraId="61204549" w14:textId="77777777" w:rsidR="005C4F5F" w:rsidRPr="006F7A94" w:rsidRDefault="005C4F5F" w:rsidP="005C4F5F">
      <w:pPr>
        <w:pStyle w:val="CongregationText"/>
        <w:ind w:firstLine="720"/>
        <w:rPr>
          <w:rFonts w:eastAsia="Times New Roman"/>
        </w:rPr>
      </w:pPr>
      <w:r w:rsidRPr="006F7A94">
        <w:rPr>
          <w:rFonts w:eastAsia="Times New Roman"/>
        </w:rPr>
        <w:t xml:space="preserve">As our trust is in Thee. </w:t>
      </w:r>
    </w:p>
    <w:p w14:paraId="2E0EFD14" w14:textId="77777777" w:rsidR="005C4F5F" w:rsidRPr="006F7A94" w:rsidRDefault="005C4F5F" w:rsidP="005C4F5F">
      <w:pPr>
        <w:pStyle w:val="Ministertext"/>
      </w:pPr>
      <w:r w:rsidRPr="006F7A94">
        <w:t>Hear my prayer, O L</w:t>
      </w:r>
      <w:r w:rsidRPr="006F7A94">
        <w:rPr>
          <w:sz w:val="20"/>
        </w:rPr>
        <w:t>ORD</w:t>
      </w:r>
      <w:r w:rsidRPr="006F7A94">
        <w:t xml:space="preserve">: </w:t>
      </w:r>
    </w:p>
    <w:p w14:paraId="100FC6E7" w14:textId="77777777" w:rsidR="005C4F5F" w:rsidRPr="006F7A94" w:rsidRDefault="005C4F5F" w:rsidP="005C4F5F">
      <w:pPr>
        <w:pStyle w:val="CongregationText"/>
        <w:ind w:firstLine="720"/>
        <w:rPr>
          <w:rFonts w:eastAsia="Times New Roman"/>
        </w:rPr>
      </w:pPr>
      <w:r w:rsidRPr="006F7A94">
        <w:rPr>
          <w:rFonts w:eastAsia="Times New Roman"/>
        </w:rPr>
        <w:t xml:space="preserve">And let my cry come unto Thee. </w:t>
      </w:r>
    </w:p>
    <w:p w14:paraId="484E4F34" w14:textId="77777777" w:rsidR="005C4F5F" w:rsidRPr="006F7A94" w:rsidRDefault="005C4F5F" w:rsidP="005C4F5F">
      <w:pPr>
        <w:tabs>
          <w:tab w:val="left" w:pos="450"/>
        </w:tabs>
        <w:autoSpaceDE w:val="0"/>
        <w:autoSpaceDN w:val="0"/>
        <w:adjustRightInd w:val="0"/>
        <w:ind w:firstLine="540"/>
        <w:jc w:val="both"/>
        <w:rPr>
          <w:rFonts w:eastAsia="Times New Roman"/>
          <w:color w:val="000000"/>
          <w:sz w:val="24"/>
          <w:szCs w:val="24"/>
        </w:rPr>
      </w:pPr>
    </w:p>
    <w:p w14:paraId="7F415C12" w14:textId="77777777" w:rsidR="005C4F5F" w:rsidRPr="006F7A94" w:rsidRDefault="005C4F5F" w:rsidP="005C4F5F">
      <w:pPr>
        <w:pStyle w:val="Ministertext"/>
      </w:pPr>
      <w:r w:rsidRPr="006F7A94">
        <w:t xml:space="preserve">The Lord be with you. </w:t>
      </w:r>
    </w:p>
    <w:p w14:paraId="09762B1C" w14:textId="77777777" w:rsidR="005C4F5F" w:rsidRPr="006F7A94" w:rsidRDefault="005C4F5F" w:rsidP="007E0E1E">
      <w:pPr>
        <w:pStyle w:val="CongregationText"/>
        <w:ind w:firstLine="720"/>
        <w:rPr>
          <w:rFonts w:eastAsia="Times New Roman"/>
        </w:rPr>
      </w:pPr>
      <w:r w:rsidRPr="006F7A94">
        <w:rPr>
          <w:rFonts w:eastAsia="Times New Roman"/>
        </w:rPr>
        <w:lastRenderedPageBreak/>
        <w:t xml:space="preserve">And with thy spirit. </w:t>
      </w:r>
    </w:p>
    <w:p w14:paraId="15607B5C" w14:textId="77777777" w:rsidR="005C4F5F" w:rsidRPr="005F32D2" w:rsidRDefault="005C4F5F" w:rsidP="005C4F5F">
      <w:pPr>
        <w:tabs>
          <w:tab w:val="left" w:pos="450"/>
        </w:tabs>
        <w:autoSpaceDE w:val="0"/>
        <w:autoSpaceDN w:val="0"/>
        <w:adjustRightInd w:val="0"/>
        <w:jc w:val="both"/>
        <w:rPr>
          <w:rFonts w:eastAsia="Times New Roman"/>
          <w:color w:val="000000"/>
          <w:sz w:val="28"/>
          <w:szCs w:val="24"/>
        </w:rPr>
      </w:pPr>
    </w:p>
    <w:p w14:paraId="41180246" w14:textId="2E4260A4" w:rsidR="005F32D2" w:rsidRPr="005F32D2" w:rsidRDefault="005F32D2" w:rsidP="005C4F5F">
      <w:pPr>
        <w:tabs>
          <w:tab w:val="left" w:pos="450"/>
        </w:tabs>
        <w:autoSpaceDE w:val="0"/>
        <w:autoSpaceDN w:val="0"/>
        <w:adjustRightInd w:val="0"/>
        <w:jc w:val="both"/>
        <w:rPr>
          <w:sz w:val="22"/>
        </w:rPr>
      </w:pPr>
      <w:r>
        <w:rPr>
          <w:sz w:val="22"/>
        </w:rPr>
        <w:tab/>
      </w:r>
      <w:r w:rsidRPr="005F32D2">
        <w:rPr>
          <w:sz w:val="22"/>
        </w:rPr>
        <w:t xml:space="preserve">Let us pray. </w:t>
      </w:r>
    </w:p>
    <w:p w14:paraId="3B70A584" w14:textId="77777777" w:rsidR="005F32D2" w:rsidRPr="005F32D2" w:rsidRDefault="005F32D2" w:rsidP="005F32D2">
      <w:pPr>
        <w:pStyle w:val="Rubric"/>
      </w:pPr>
      <w:r>
        <w:t xml:space="preserve">Then shall lie said the prayer here following, or No. 47 of the Collects and Prayers, or any suitable </w:t>
      </w:r>
      <w:r w:rsidRPr="005F32D2">
        <w:t xml:space="preserve">prayer. </w:t>
      </w:r>
    </w:p>
    <w:p w14:paraId="55042DCA" w14:textId="77777777" w:rsidR="007E0E1E" w:rsidRDefault="005F32D2" w:rsidP="005F32D2">
      <w:pPr>
        <w:ind w:firstLine="720"/>
        <w:rPr>
          <w:sz w:val="22"/>
          <w:szCs w:val="22"/>
        </w:rPr>
      </w:pPr>
      <w:r w:rsidRPr="005F32D2">
        <w:rPr>
          <w:sz w:val="22"/>
          <w:szCs w:val="22"/>
        </w:rPr>
        <w:t xml:space="preserve">We give thanks unto Thee, heavenly Father, through Jesus Christ, </w:t>
      </w:r>
      <w:proofErr w:type="gramStart"/>
      <w:r w:rsidRPr="005F32D2">
        <w:rPr>
          <w:sz w:val="22"/>
          <w:szCs w:val="22"/>
        </w:rPr>
        <w:t>Thy</w:t>
      </w:r>
      <w:proofErr w:type="gramEnd"/>
      <w:r w:rsidRPr="005F32D2">
        <w:rPr>
          <w:sz w:val="22"/>
          <w:szCs w:val="22"/>
        </w:rPr>
        <w:t xml:space="preserve"> dear Son, that Thou hast this day so graciously protected us, and we beseech Thee to forgive us all our sins, and the wrong which we have done, and by Thy great mercy defend us from all the perils and dangers of this night. Into Thy hands we commend our bodies and souls, and all that is ours. Let Thy holy angel </w:t>
      </w:r>
      <w:proofErr w:type="gramStart"/>
      <w:r w:rsidRPr="005F32D2">
        <w:rPr>
          <w:sz w:val="22"/>
          <w:szCs w:val="22"/>
        </w:rPr>
        <w:t>have</w:t>
      </w:r>
      <w:proofErr w:type="gramEnd"/>
      <w:r w:rsidRPr="005F32D2">
        <w:rPr>
          <w:sz w:val="22"/>
          <w:szCs w:val="22"/>
        </w:rPr>
        <w:t xml:space="preserve"> charge concerning us, that the wicked one have no power over us. </w:t>
      </w:r>
      <w:r w:rsidRPr="007E0E1E">
        <w:rPr>
          <w:b/>
          <w:sz w:val="22"/>
          <w:szCs w:val="22"/>
        </w:rPr>
        <w:t>Amen.</w:t>
      </w:r>
      <w:r w:rsidRPr="005F32D2">
        <w:rPr>
          <w:sz w:val="22"/>
          <w:szCs w:val="22"/>
        </w:rPr>
        <w:t xml:space="preserve"> </w:t>
      </w:r>
    </w:p>
    <w:p w14:paraId="4237C94E" w14:textId="61AD1FF5" w:rsidR="005C4F5F" w:rsidRPr="007E0E1E" w:rsidRDefault="005C4F5F" w:rsidP="007E0E1E">
      <w:pPr>
        <w:pStyle w:val="Rubric"/>
        <w:rPr>
          <w:rFonts w:eastAsia="Times New Roman"/>
          <w:sz w:val="24"/>
          <w:szCs w:val="24"/>
        </w:rPr>
      </w:pPr>
      <w:proofErr w:type="spellStart"/>
      <w:r w:rsidRPr="007E0E1E">
        <w:rPr>
          <w:rFonts w:eastAsia="Times New Roman"/>
          <w:sz w:val="24"/>
          <w:szCs w:val="24"/>
        </w:rPr>
        <w:t>Benedicamus</w:t>
      </w:r>
      <w:proofErr w:type="spellEnd"/>
    </w:p>
    <w:p w14:paraId="7132868E" w14:textId="77777777" w:rsidR="005C4F5F" w:rsidRPr="00986D72" w:rsidRDefault="005C4F5F" w:rsidP="005C4F5F">
      <w:pPr>
        <w:pStyle w:val="Ministertext"/>
      </w:pPr>
      <w:r>
        <w:t>Bless we the Lord:</w:t>
      </w:r>
    </w:p>
    <w:p w14:paraId="3A60F1E5" w14:textId="77777777" w:rsidR="005C4F5F" w:rsidRPr="00F13A4A" w:rsidRDefault="005C4F5F" w:rsidP="005C4F5F">
      <w:pPr>
        <w:pStyle w:val="CongregationText"/>
        <w:rPr>
          <w:rFonts w:eastAsia="Times New Roman"/>
        </w:rPr>
      </w:pPr>
      <w:r w:rsidRPr="003D4A37">
        <w:rPr>
          <w:rFonts w:eastAsia="Times New Roman"/>
        </w:rPr>
        <w:tab/>
        <w:t>Thanks be to God.</w:t>
      </w:r>
    </w:p>
    <w:p w14:paraId="342C9EDB" w14:textId="77777777" w:rsidR="005C4F5F" w:rsidRDefault="005C4F5F" w:rsidP="005C4F5F">
      <w:pPr>
        <w:jc w:val="center"/>
      </w:pPr>
      <w:r>
        <w:t>__________</w:t>
      </w:r>
    </w:p>
    <w:p w14:paraId="2ED70808" w14:textId="490F8914" w:rsidR="005C4F5F" w:rsidRDefault="005C4F5F" w:rsidP="005C4F5F">
      <w:pPr>
        <w:pStyle w:val="RubricHeading4"/>
      </w:pPr>
      <w:r>
        <w:t>V</w:t>
      </w:r>
      <w:r w:rsidR="007E0E1E">
        <w:t>.</w:t>
      </w:r>
    </w:p>
    <w:p w14:paraId="0A5BF7E5" w14:textId="04D7F0E8" w:rsidR="005C4F5F" w:rsidRPr="007E0E1E" w:rsidRDefault="005C4F5F" w:rsidP="007E0E1E">
      <w:pPr>
        <w:pStyle w:val="RubricHeading2"/>
      </w:pPr>
      <w:r w:rsidRPr="007E0E1E">
        <w:t>The Bidding Prayer</w:t>
      </w:r>
      <w:r w:rsidR="005D6614">
        <w:t>.</w:t>
      </w:r>
    </w:p>
    <w:p w14:paraId="0541CFA1" w14:textId="796FC03F" w:rsidR="005C4F5F" w:rsidRPr="00A230B2" w:rsidRDefault="005C4F5F" w:rsidP="00DF3F54">
      <w:pPr>
        <w:pStyle w:val="Rubric"/>
      </w:pPr>
      <w:r w:rsidRPr="00A230B2">
        <w:t>By ancient usage this prayer was specially appointed for Good Friday.</w:t>
      </w:r>
    </w:p>
    <w:p w14:paraId="48C7193F" w14:textId="77777777" w:rsidR="005C4F5F" w:rsidRPr="00A230B2" w:rsidRDefault="005C4F5F" w:rsidP="005C4F5F">
      <w:pPr>
        <w:pStyle w:val="Ministertext"/>
      </w:pPr>
      <w:r w:rsidRPr="00A230B2">
        <w:t xml:space="preserve">Brethren, let us pray for </w:t>
      </w:r>
      <w:r w:rsidRPr="005A63CF">
        <w:t>the</w:t>
      </w:r>
      <w:r w:rsidRPr="00A230B2">
        <w:t xml:space="preserve"> whole </w:t>
      </w:r>
      <w:r w:rsidRPr="00A230B2">
        <w:rPr>
          <w:i/>
        </w:rPr>
        <w:t>Christian Church,</w:t>
      </w:r>
      <w:r w:rsidRPr="00A230B2">
        <w:t xml:space="preserve"> that our Lord God would vouchsafe to defend it against all the assaults and temptations of the adversary, and to keep it perpetually upon the true foundation, Jesus Christ.</w:t>
      </w:r>
    </w:p>
    <w:p w14:paraId="192063D9" w14:textId="77777777" w:rsidR="005C4F5F" w:rsidRDefault="005C4F5F" w:rsidP="005C4F5F">
      <w:pPr>
        <w:pStyle w:val="Ministertext"/>
      </w:pPr>
      <w:r w:rsidRPr="00A230B2">
        <w:t xml:space="preserve">Almighty and everlasting God, who hast revealed Thy glory to all nations in Jesus Christ and the word of His truth; keep, we beseech Thee, in safety the works of Thy mercy, that so Thy Church spread throughout all nations may serve Thee in true faith and persevere in the confession of Thy name; through Jesus Christ our Lord.  </w:t>
      </w:r>
    </w:p>
    <w:p w14:paraId="0AA34D22" w14:textId="77777777" w:rsidR="005C4F5F" w:rsidRPr="00A230B2" w:rsidRDefault="005C4F5F" w:rsidP="005C4F5F">
      <w:pPr>
        <w:pStyle w:val="CongregationText"/>
      </w:pPr>
      <w:r w:rsidRPr="00A230B2">
        <w:t xml:space="preserve">Amen.  </w:t>
      </w:r>
    </w:p>
    <w:p w14:paraId="35D2C7E6" w14:textId="77777777" w:rsidR="005C4F5F" w:rsidRDefault="005C4F5F" w:rsidP="005C4F5F">
      <w:pPr>
        <w:ind w:firstLine="360"/>
        <w:jc w:val="both"/>
      </w:pPr>
    </w:p>
    <w:p w14:paraId="724BA562" w14:textId="77777777" w:rsidR="005C4F5F" w:rsidRPr="00A230B2" w:rsidRDefault="005C4F5F" w:rsidP="005C4F5F">
      <w:pPr>
        <w:pStyle w:val="Ministertext"/>
      </w:pPr>
      <w:r w:rsidRPr="00A230B2">
        <w:t xml:space="preserve">Let us pray for the </w:t>
      </w:r>
      <w:r w:rsidRPr="00A230B2">
        <w:rPr>
          <w:i/>
        </w:rPr>
        <w:t>Ministers of the Word</w:t>
      </w:r>
      <w:r w:rsidRPr="00A230B2">
        <w:t>, for all estates of men in the Church, and for all the people of God.</w:t>
      </w:r>
    </w:p>
    <w:p w14:paraId="5B1490D8" w14:textId="77777777" w:rsidR="005C4F5F" w:rsidRDefault="005C4F5F" w:rsidP="005C4F5F">
      <w:pPr>
        <w:pStyle w:val="Ministertext"/>
      </w:pPr>
      <w:r w:rsidRPr="00A230B2">
        <w:t xml:space="preserve">Almighty and everlasting God, by whose Spirit the whole body of the Church is governed and sanctified, receive our supplications and prayers which we offer before Thee for all estates of men in Thy holy Church, that every member of the same in his vocation and ministry may truly and godly serve Thee; through Christ our Lord. </w:t>
      </w:r>
    </w:p>
    <w:p w14:paraId="3F058C34" w14:textId="77777777" w:rsidR="005C4F5F" w:rsidRPr="00A230B2" w:rsidRDefault="005C4F5F" w:rsidP="005C4F5F">
      <w:pPr>
        <w:pStyle w:val="CongregationText"/>
      </w:pPr>
      <w:r w:rsidRPr="00A230B2">
        <w:t>Amen.</w:t>
      </w:r>
    </w:p>
    <w:p w14:paraId="52E089A5" w14:textId="77777777" w:rsidR="005C4F5F" w:rsidRDefault="005C4F5F" w:rsidP="005C4F5F">
      <w:pPr>
        <w:ind w:firstLine="360"/>
        <w:jc w:val="both"/>
      </w:pPr>
    </w:p>
    <w:p w14:paraId="0B0D6838" w14:textId="77777777" w:rsidR="005C4F5F" w:rsidRPr="00A230B2" w:rsidRDefault="005C4F5F" w:rsidP="005C4F5F">
      <w:pPr>
        <w:pStyle w:val="Ministertext"/>
      </w:pPr>
      <w:r w:rsidRPr="00A230B2">
        <w:t xml:space="preserve">Let us pray for our </w:t>
      </w:r>
      <w:r w:rsidRPr="00A230B2">
        <w:rPr>
          <w:i/>
        </w:rPr>
        <w:t>Catechumens</w:t>
      </w:r>
      <w:r w:rsidRPr="00A230B2">
        <w:t>, that our Lord God would open their hearts and the door of His mercy, that having received the remission of all their sins by the washing of regeneration, they may be mindful of their baptismal covenant, and evermore be found in Christ Jesus our Lord.</w:t>
      </w:r>
    </w:p>
    <w:p w14:paraId="1C63E7B1" w14:textId="77777777" w:rsidR="005C4F5F" w:rsidRDefault="005C4F5F" w:rsidP="005C4F5F">
      <w:pPr>
        <w:pStyle w:val="Ministertext"/>
      </w:pPr>
      <w:r w:rsidRPr="00A230B2">
        <w:t xml:space="preserve">Almighty and everlasting God, who dost always multiply Thy Church and with Thy light and grace dost strengthen the hearts of those whom Thou hast regenerated, confirming unto them Thy covenant and faithfulness, grant unto our Catechumens increase both of faith and knowledge, that they may rejoice in their Baptism and really and heartily renew their covenant with Thee. </w:t>
      </w:r>
    </w:p>
    <w:p w14:paraId="3FBC1F62" w14:textId="77777777" w:rsidR="005C4F5F" w:rsidRPr="00A230B2" w:rsidRDefault="005C4F5F" w:rsidP="005C4F5F">
      <w:pPr>
        <w:pStyle w:val="CongregationText"/>
      </w:pPr>
      <w:r w:rsidRPr="00A230B2">
        <w:t>Amen.</w:t>
      </w:r>
    </w:p>
    <w:p w14:paraId="2F0CC147" w14:textId="77777777" w:rsidR="005C4F5F" w:rsidRDefault="005C4F5F" w:rsidP="005C4F5F">
      <w:pPr>
        <w:ind w:firstLine="360"/>
        <w:jc w:val="both"/>
      </w:pPr>
    </w:p>
    <w:p w14:paraId="175F8FFF" w14:textId="77777777" w:rsidR="005C4F5F" w:rsidRPr="00A230B2" w:rsidRDefault="005C4F5F" w:rsidP="005C4F5F">
      <w:pPr>
        <w:pStyle w:val="Ministertext"/>
      </w:pPr>
      <w:r w:rsidRPr="00A230B2">
        <w:t xml:space="preserve">Let us pray </w:t>
      </w:r>
      <w:r w:rsidRPr="00A230B2">
        <w:rPr>
          <w:i/>
        </w:rPr>
        <w:t>for all in authority,</w:t>
      </w:r>
      <w:r w:rsidRPr="00A230B2">
        <w:t xml:space="preserve"> and especially for the Government of the United States, that we may lead a quiet and peaceable life in all godliness and honesty.</w:t>
      </w:r>
    </w:p>
    <w:p w14:paraId="4823DCE3" w14:textId="77777777" w:rsidR="005C4F5F" w:rsidRDefault="005C4F5F" w:rsidP="005C4F5F">
      <w:pPr>
        <w:pStyle w:val="Ministertext"/>
      </w:pPr>
      <w:r w:rsidRPr="00A230B2">
        <w:t xml:space="preserve">O merciful Father in heaven, who </w:t>
      </w:r>
      <w:proofErr w:type="spellStart"/>
      <w:r w:rsidRPr="00A230B2">
        <w:t>holdest</w:t>
      </w:r>
      <w:proofErr w:type="spellEnd"/>
      <w:r w:rsidRPr="00A230B2">
        <w:t xml:space="preserve"> in Thy hand all of the might of man, and who hast ordained the powers that be for the punishment of evil doers and for the praise of them that do well, and of whom is all rule and authority in the kingdoms of the world, we humbly beseech Thee, graciously regard Thy servants, the President of the United States, the Governor of this Commonwealth, our judges and magistrates, and all the rulers of the earth, that all who receive the sword as Thy ministers may bear it according to Thy commandment; through Christ our Lord. </w:t>
      </w:r>
    </w:p>
    <w:p w14:paraId="22DDD399" w14:textId="77777777" w:rsidR="005C4F5F" w:rsidRPr="00A230B2" w:rsidRDefault="005C4F5F" w:rsidP="005C4F5F">
      <w:pPr>
        <w:pStyle w:val="CongregationText"/>
      </w:pPr>
      <w:r w:rsidRPr="00A230B2">
        <w:t xml:space="preserve">Amen. </w:t>
      </w:r>
    </w:p>
    <w:p w14:paraId="330B53F9" w14:textId="77777777" w:rsidR="005C4F5F" w:rsidRDefault="005C4F5F" w:rsidP="005C4F5F">
      <w:pPr>
        <w:ind w:firstLine="360"/>
        <w:jc w:val="both"/>
      </w:pPr>
    </w:p>
    <w:p w14:paraId="54A1448F" w14:textId="77777777" w:rsidR="005C4F5F" w:rsidRPr="00A230B2" w:rsidRDefault="005C4F5F" w:rsidP="005C4F5F">
      <w:pPr>
        <w:pStyle w:val="Ministertext"/>
      </w:pPr>
      <w:r w:rsidRPr="00A230B2">
        <w:t xml:space="preserve">Let us pray our Lord God Almighty that He would deliver the world from all </w:t>
      </w:r>
      <w:r w:rsidRPr="00A230B2">
        <w:rPr>
          <w:i/>
        </w:rPr>
        <w:t>error,</w:t>
      </w:r>
      <w:r w:rsidRPr="00A230B2">
        <w:t xml:space="preserve"> take away </w:t>
      </w:r>
      <w:r w:rsidRPr="00A230B2">
        <w:rPr>
          <w:i/>
        </w:rPr>
        <w:t>disease,</w:t>
      </w:r>
      <w:r w:rsidRPr="00A230B2">
        <w:t xml:space="preserve"> ward off </w:t>
      </w:r>
      <w:r w:rsidRPr="00A230B2">
        <w:rPr>
          <w:i/>
        </w:rPr>
        <w:t>famine,</w:t>
      </w:r>
      <w:r w:rsidRPr="00A230B2">
        <w:t xml:space="preserve"> open the </w:t>
      </w:r>
      <w:r w:rsidRPr="00A230B2">
        <w:rPr>
          <w:i/>
        </w:rPr>
        <w:t>prisons</w:t>
      </w:r>
      <w:r w:rsidRPr="00A230B2">
        <w:t xml:space="preserve">, set free </w:t>
      </w:r>
      <w:r w:rsidRPr="00A230B2">
        <w:rPr>
          <w:i/>
        </w:rPr>
        <w:t>those in bondage</w:t>
      </w:r>
      <w:r w:rsidRPr="00A230B2">
        <w:t xml:space="preserve">, grant a safe return to the </w:t>
      </w:r>
      <w:r w:rsidRPr="00A230B2">
        <w:rPr>
          <w:i/>
        </w:rPr>
        <w:t>wayfarers,</w:t>
      </w:r>
      <w:r w:rsidRPr="00A230B2">
        <w:t xml:space="preserve"> health to the </w:t>
      </w:r>
      <w:r w:rsidRPr="00A230B2">
        <w:rPr>
          <w:i/>
        </w:rPr>
        <w:t>sick</w:t>
      </w:r>
      <w:r w:rsidRPr="00A230B2">
        <w:t xml:space="preserve">, and to our </w:t>
      </w:r>
      <w:r w:rsidRPr="00A230B2">
        <w:rPr>
          <w:i/>
        </w:rPr>
        <w:t>mariners</w:t>
      </w:r>
      <w:r w:rsidRPr="00A230B2">
        <w:t xml:space="preserve"> a harbor of security.</w:t>
      </w:r>
    </w:p>
    <w:p w14:paraId="49CFF844" w14:textId="77777777" w:rsidR="005C4F5F" w:rsidRDefault="005C4F5F" w:rsidP="005C4F5F">
      <w:pPr>
        <w:pStyle w:val="Ministertext"/>
      </w:pPr>
      <w:r w:rsidRPr="00A230B2">
        <w:t xml:space="preserve">Almighty and everlasting God, the Consolation of the sorrowful, and the Strength of the weak, may the prayers of them that in any tribulation or distress cry unto Thee graciously come before Thee, so that in all their necessities they may mark and receive Thy manifold help and comfort; through Christ our Lord. </w:t>
      </w:r>
    </w:p>
    <w:p w14:paraId="4A742C22" w14:textId="77777777" w:rsidR="005C4F5F" w:rsidRPr="00A230B2" w:rsidRDefault="005C4F5F" w:rsidP="005C4F5F">
      <w:pPr>
        <w:pStyle w:val="CongregationText"/>
      </w:pPr>
      <w:r w:rsidRPr="00A230B2">
        <w:t xml:space="preserve">Amen. </w:t>
      </w:r>
    </w:p>
    <w:p w14:paraId="65CDEF9D" w14:textId="38665575" w:rsidR="005C4F5F" w:rsidRPr="00A230B2" w:rsidRDefault="005C4F5F" w:rsidP="005C4F5F">
      <w:pPr>
        <w:pStyle w:val="Rubric"/>
      </w:pPr>
      <w:r w:rsidRPr="00A230B2">
        <w:t xml:space="preserve">Here may be offered prayers for Schismatics, Jews, and Heathen. See </w:t>
      </w:r>
      <w:r w:rsidRPr="00DF3F54">
        <w:rPr>
          <w:i w:val="0"/>
        </w:rPr>
        <w:t>Collects</w:t>
      </w:r>
      <w:r w:rsidR="00DF3F54">
        <w:t xml:space="preserve"> and </w:t>
      </w:r>
      <w:r w:rsidR="00DF3F54">
        <w:rPr>
          <w:i w:val="0"/>
        </w:rPr>
        <w:t>Prayers 19-24</w:t>
      </w:r>
      <w:r w:rsidRPr="00A230B2">
        <w:t>.</w:t>
      </w:r>
    </w:p>
    <w:p w14:paraId="286E3D04" w14:textId="77777777" w:rsidR="005C4F5F" w:rsidRPr="00A230B2" w:rsidRDefault="005C4F5F" w:rsidP="005C4F5F">
      <w:pPr>
        <w:pStyle w:val="Ministertext"/>
      </w:pPr>
      <w:r w:rsidRPr="00A230B2">
        <w:t xml:space="preserve">Let us pray for </w:t>
      </w:r>
      <w:r w:rsidRPr="00A230B2">
        <w:rPr>
          <w:i/>
        </w:rPr>
        <w:t>peace</w:t>
      </w:r>
      <w:r w:rsidRPr="00A230B2">
        <w:t xml:space="preserve">, that we may come to the knowledge of God's holy </w:t>
      </w:r>
      <w:proofErr w:type="gramStart"/>
      <w:r w:rsidRPr="00A230B2">
        <w:t>Word, and</w:t>
      </w:r>
      <w:proofErr w:type="gramEnd"/>
      <w:r w:rsidRPr="00A230B2">
        <w:t xml:space="preserve"> walk before Him as becometh Christians.</w:t>
      </w:r>
    </w:p>
    <w:p w14:paraId="28279A45" w14:textId="77777777" w:rsidR="005C4F5F" w:rsidRDefault="005C4F5F" w:rsidP="005C4F5F">
      <w:pPr>
        <w:pStyle w:val="Ministertext"/>
      </w:pPr>
      <w:r w:rsidRPr="00A230B2">
        <w:t xml:space="preserve">Almighty and everlasting God, King of glory and Lord of heaven and earth, by whose Spirit all things are governed, by whose providence all things are ordered, who art the God of peace and the Author of all concord, grant us ,we beseech Thee, Thy heavenly peace and concord, that we may serve Thee in true fear, to the praise and glory of Thy name; through Christ our Lord. </w:t>
      </w:r>
    </w:p>
    <w:p w14:paraId="12561E6A" w14:textId="77777777" w:rsidR="005C4F5F" w:rsidRPr="00A230B2" w:rsidRDefault="005C4F5F" w:rsidP="005C4F5F">
      <w:pPr>
        <w:pStyle w:val="CongregationText"/>
      </w:pPr>
      <w:r w:rsidRPr="00A230B2">
        <w:t>Amen.</w:t>
      </w:r>
    </w:p>
    <w:p w14:paraId="0CD977B7" w14:textId="77777777" w:rsidR="005C4F5F" w:rsidRDefault="005C4F5F" w:rsidP="005C4F5F">
      <w:pPr>
        <w:ind w:firstLine="360"/>
        <w:jc w:val="both"/>
      </w:pPr>
    </w:p>
    <w:p w14:paraId="0DD26B98" w14:textId="77777777" w:rsidR="005C4F5F" w:rsidRPr="00A230B2" w:rsidRDefault="005C4F5F" w:rsidP="005C4F5F">
      <w:pPr>
        <w:pStyle w:val="Ministertext"/>
      </w:pPr>
      <w:r w:rsidRPr="00A230B2">
        <w:t xml:space="preserve">Let us pray for our </w:t>
      </w:r>
      <w:r w:rsidRPr="00A230B2">
        <w:rPr>
          <w:i/>
        </w:rPr>
        <w:t>enemies,</w:t>
      </w:r>
      <w:r w:rsidRPr="00A230B2">
        <w:t xml:space="preserve"> that God would remember them in mercy, and graciously vouchsafe unto them such things as are both needful for them and profitable unto their salvation.</w:t>
      </w:r>
    </w:p>
    <w:p w14:paraId="5C765DF7" w14:textId="77777777" w:rsidR="005C4F5F" w:rsidRDefault="005C4F5F" w:rsidP="005C4F5F">
      <w:pPr>
        <w:pStyle w:val="Ministertext"/>
      </w:pPr>
      <w:r w:rsidRPr="00A230B2">
        <w:t xml:space="preserve">O almighty everlasting God, who through Thine only Son, our blessed Lord, hast commanded us to love our enemies, to do good to them that hate us, and to pray for them that persecute us, we earnestly beseech Thee, that by Thy gracious visitation, all our enemies may be led to true repentance, and may have the same love, and be of one accord and of one mind and heart with us and with Thy Whole Christian Church; through Christ our Lord. </w:t>
      </w:r>
    </w:p>
    <w:p w14:paraId="43FFABF7" w14:textId="77777777" w:rsidR="005C4F5F" w:rsidRPr="00A230B2" w:rsidRDefault="005C4F5F" w:rsidP="005C4F5F">
      <w:pPr>
        <w:pStyle w:val="CongregationText"/>
      </w:pPr>
      <w:r w:rsidRPr="00A230B2">
        <w:t>Amen.</w:t>
      </w:r>
    </w:p>
    <w:p w14:paraId="4274F766" w14:textId="77777777" w:rsidR="005C4F5F" w:rsidRDefault="005C4F5F" w:rsidP="005C4F5F">
      <w:pPr>
        <w:ind w:firstLine="360"/>
        <w:jc w:val="both"/>
      </w:pPr>
    </w:p>
    <w:p w14:paraId="1C43E7A3" w14:textId="77777777" w:rsidR="005C4F5F" w:rsidRPr="00A230B2" w:rsidRDefault="005C4F5F" w:rsidP="005C4F5F">
      <w:pPr>
        <w:pStyle w:val="Ministertext"/>
      </w:pPr>
      <w:r w:rsidRPr="00A230B2">
        <w:t xml:space="preserve">Let us pray for the </w:t>
      </w:r>
      <w:r w:rsidRPr="00A230B2">
        <w:rPr>
          <w:i/>
        </w:rPr>
        <w:t>fruits of the earth,</w:t>
      </w:r>
      <w:r w:rsidRPr="00A230B2">
        <w:t xml:space="preserve"> that God would send down His blessing upon them, and graciously dispose our hearts to enjoy them in submission to His holy will.</w:t>
      </w:r>
    </w:p>
    <w:p w14:paraId="741A1B0C" w14:textId="77777777" w:rsidR="005C4F5F" w:rsidRDefault="005C4F5F" w:rsidP="005C4F5F">
      <w:pPr>
        <w:pStyle w:val="Ministertext"/>
      </w:pPr>
      <w:r w:rsidRPr="00A230B2">
        <w:t>O Lord, Father Almighty, who by Thy Word hast created and dost bless and uphold all things, we pray Thee so to reveal unto us Thy Word, our Lord Jesus Christ, that, He dwelling in our hearts, we may by Thy grace be made meet to receive Thy blessing on all the fruits of the earth, and whatsoever pertains to our bodily need</w:t>
      </w:r>
      <w:r>
        <w:t>; through Christ our Lord.</w:t>
      </w:r>
    </w:p>
    <w:p w14:paraId="288C9C76" w14:textId="77777777" w:rsidR="005C4F5F" w:rsidRPr="00A230B2" w:rsidRDefault="005C4F5F" w:rsidP="005C4F5F">
      <w:pPr>
        <w:pStyle w:val="CongregationText"/>
      </w:pPr>
      <w:r w:rsidRPr="00A230B2">
        <w:t>Amen.</w:t>
      </w:r>
    </w:p>
    <w:p w14:paraId="355B3382" w14:textId="77777777" w:rsidR="005C4F5F" w:rsidRDefault="005C4F5F" w:rsidP="005C4F5F">
      <w:pPr>
        <w:ind w:firstLine="360"/>
        <w:jc w:val="both"/>
      </w:pPr>
    </w:p>
    <w:p w14:paraId="06D3D780" w14:textId="77777777" w:rsidR="005C4F5F" w:rsidRPr="00A230B2" w:rsidRDefault="005C4F5F" w:rsidP="005C4F5F">
      <w:pPr>
        <w:pStyle w:val="Ministertext"/>
      </w:pPr>
      <w:r w:rsidRPr="00A230B2">
        <w:t>Finally let us pray for all those things for which our Lord would have us ask, saying:</w:t>
      </w:r>
    </w:p>
    <w:p w14:paraId="07FEF1BE" w14:textId="77777777" w:rsidR="005C4F5F" w:rsidRPr="00A230B2" w:rsidRDefault="005C4F5F" w:rsidP="005C4F5F">
      <w:pPr>
        <w:pStyle w:val="CongregationText"/>
        <w:rPr>
          <w:i/>
        </w:rPr>
      </w:pPr>
      <w:r w:rsidRPr="00A230B2">
        <w:t xml:space="preserve">Our Father, who art in heaven; Hallowed be Thy name; Thy kingdom come; Thy will be done on earth as it is in heaven; Give us this day our daily bread; And forgive us our trespasses, as we </w:t>
      </w:r>
      <w:r w:rsidRPr="00A230B2">
        <w:lastRenderedPageBreak/>
        <w:t>forgive those who trespass against us; And lead us not into temptation; But deliver us from evil; For thine is the kingdom, and the power, and the glory, forever and ever. Amen.</w:t>
      </w:r>
    </w:p>
    <w:p w14:paraId="5A8CA7E4" w14:textId="77777777" w:rsidR="005C4F5F" w:rsidRPr="009C48C1" w:rsidRDefault="005C4F5F" w:rsidP="005C4F5F"/>
    <w:p w14:paraId="6111B390" w14:textId="77777777" w:rsidR="005C4F5F" w:rsidRPr="003F42EA" w:rsidRDefault="005C4F5F" w:rsidP="005C4F5F">
      <w:pPr>
        <w:jc w:val="center"/>
      </w:pPr>
    </w:p>
    <w:p w14:paraId="550C66A9" w14:textId="763A986C" w:rsidR="004D431A" w:rsidRDefault="005C4F5F" w:rsidP="004D431A">
      <w:pPr>
        <w:pStyle w:val="RubricHeading3"/>
      </w:pPr>
      <w:r>
        <w:t>V</w:t>
      </w:r>
      <w:r w:rsidR="004D431A">
        <w:t>I</w:t>
      </w:r>
      <w:r w:rsidR="00DF3F54">
        <w:t>.</w:t>
      </w:r>
    </w:p>
    <w:p w14:paraId="17FBDF3A" w14:textId="39000CFC" w:rsidR="00DF3F54" w:rsidRPr="00DF3F54" w:rsidRDefault="00DF3F54" w:rsidP="00DF3F54">
      <w:pPr>
        <w:ind w:firstLine="720"/>
        <w:rPr>
          <w:sz w:val="22"/>
          <w:szCs w:val="22"/>
        </w:rPr>
      </w:pPr>
      <w:r>
        <w:rPr>
          <w:sz w:val="22"/>
          <w:szCs w:val="22"/>
        </w:rPr>
        <w:t xml:space="preserve">Almighty </w:t>
      </w:r>
      <w:r w:rsidRPr="00DF3F54">
        <w:rPr>
          <w:sz w:val="22"/>
          <w:szCs w:val="22"/>
        </w:rPr>
        <w:t>and Everlasting God, who art worthy to</w:t>
      </w:r>
      <w:r>
        <w:rPr>
          <w:sz w:val="22"/>
          <w:szCs w:val="22"/>
        </w:rPr>
        <w:t xml:space="preserve"> </w:t>
      </w:r>
      <w:r w:rsidRPr="00DF3F54">
        <w:rPr>
          <w:sz w:val="22"/>
          <w:szCs w:val="22"/>
        </w:rPr>
        <w:t>be had in reverence by all the children of men, we</w:t>
      </w:r>
      <w:r>
        <w:rPr>
          <w:sz w:val="22"/>
          <w:szCs w:val="22"/>
        </w:rPr>
        <w:t xml:space="preserve"> </w:t>
      </w:r>
      <w:r w:rsidRPr="00DF3F54">
        <w:rPr>
          <w:sz w:val="22"/>
          <w:szCs w:val="22"/>
        </w:rPr>
        <w:t>give Thee most humble and hearty thanks fort be innumerable</w:t>
      </w:r>
      <w:r>
        <w:rPr>
          <w:sz w:val="22"/>
          <w:szCs w:val="22"/>
        </w:rPr>
        <w:t xml:space="preserve"> </w:t>
      </w:r>
      <w:r w:rsidRPr="00DF3F54">
        <w:rPr>
          <w:sz w:val="22"/>
          <w:szCs w:val="22"/>
        </w:rPr>
        <w:t>blessings, both temporal and spiritual,</w:t>
      </w:r>
      <w:r>
        <w:rPr>
          <w:sz w:val="22"/>
          <w:szCs w:val="22"/>
        </w:rPr>
        <w:t xml:space="preserve"> </w:t>
      </w:r>
      <w:r w:rsidRPr="00DF3F54">
        <w:rPr>
          <w:sz w:val="22"/>
          <w:szCs w:val="22"/>
        </w:rPr>
        <w:t>which, without any merit or worthiness on our part,</w:t>
      </w:r>
      <w:r>
        <w:rPr>
          <w:sz w:val="22"/>
          <w:szCs w:val="22"/>
        </w:rPr>
        <w:t xml:space="preserve"> </w:t>
      </w:r>
      <w:proofErr w:type="gramStart"/>
      <w:r w:rsidRPr="00DF3F54">
        <w:rPr>
          <w:sz w:val="22"/>
          <w:szCs w:val="22"/>
        </w:rPr>
        <w:t>Thou</w:t>
      </w:r>
      <w:proofErr w:type="gramEnd"/>
      <w:r w:rsidRPr="00DF3F54">
        <w:rPr>
          <w:sz w:val="22"/>
          <w:szCs w:val="22"/>
        </w:rPr>
        <w:t xml:space="preserve"> hast bestowed upon us.</w:t>
      </w:r>
    </w:p>
    <w:p w14:paraId="2BAB578F" w14:textId="77777777" w:rsidR="0074023C" w:rsidRDefault="00DF3F54" w:rsidP="0074023C">
      <w:pPr>
        <w:ind w:firstLine="720"/>
        <w:rPr>
          <w:sz w:val="22"/>
          <w:szCs w:val="22"/>
        </w:rPr>
      </w:pPr>
      <w:r w:rsidRPr="00DF3F54">
        <w:rPr>
          <w:sz w:val="22"/>
          <w:szCs w:val="22"/>
        </w:rPr>
        <w:t>We praise Thee, especially, that Thou hast preserved</w:t>
      </w:r>
      <w:r>
        <w:rPr>
          <w:sz w:val="22"/>
          <w:szCs w:val="22"/>
        </w:rPr>
        <w:t xml:space="preserve"> </w:t>
      </w:r>
      <w:r w:rsidRPr="00DF3F54">
        <w:rPr>
          <w:sz w:val="22"/>
          <w:szCs w:val="22"/>
        </w:rPr>
        <w:t>unto us, in their purity, Thy saving Word, and the sacred</w:t>
      </w:r>
      <w:r>
        <w:rPr>
          <w:sz w:val="22"/>
          <w:szCs w:val="22"/>
        </w:rPr>
        <w:t xml:space="preserve"> </w:t>
      </w:r>
      <w:r w:rsidRPr="00DF3F54">
        <w:rPr>
          <w:sz w:val="22"/>
          <w:szCs w:val="22"/>
        </w:rPr>
        <w:t>ordinances of Thy house. And we beseech Thee,</w:t>
      </w:r>
      <w:r>
        <w:rPr>
          <w:sz w:val="22"/>
          <w:szCs w:val="22"/>
        </w:rPr>
        <w:t xml:space="preserve"> </w:t>
      </w:r>
      <w:r w:rsidRPr="00DF3F54">
        <w:rPr>
          <w:sz w:val="22"/>
          <w:szCs w:val="22"/>
        </w:rPr>
        <w:t>O Lord, to grant and preserve unto Thy holy Church,</w:t>
      </w:r>
      <w:r>
        <w:rPr>
          <w:sz w:val="22"/>
          <w:szCs w:val="22"/>
        </w:rPr>
        <w:t xml:space="preserve"> </w:t>
      </w:r>
      <w:r w:rsidRPr="00DF3F54">
        <w:rPr>
          <w:sz w:val="22"/>
          <w:szCs w:val="22"/>
        </w:rPr>
        <w:t>throughout the world, purity of doctrine, and faithful</w:t>
      </w:r>
      <w:r>
        <w:rPr>
          <w:sz w:val="22"/>
          <w:szCs w:val="22"/>
        </w:rPr>
        <w:t xml:space="preserve"> </w:t>
      </w:r>
      <w:r w:rsidRPr="00DF3F54">
        <w:rPr>
          <w:sz w:val="22"/>
          <w:szCs w:val="22"/>
        </w:rPr>
        <w:t>pastors who shall preach Thy Word with power; and</w:t>
      </w:r>
      <w:r>
        <w:rPr>
          <w:sz w:val="22"/>
          <w:szCs w:val="22"/>
        </w:rPr>
        <w:t xml:space="preserve"> </w:t>
      </w:r>
      <w:r w:rsidRPr="00DF3F54">
        <w:rPr>
          <w:sz w:val="22"/>
          <w:szCs w:val="22"/>
        </w:rPr>
        <w:t>help all who hear, rightly to understand, and truly to</w:t>
      </w:r>
      <w:r>
        <w:rPr>
          <w:sz w:val="22"/>
          <w:szCs w:val="22"/>
        </w:rPr>
        <w:t xml:space="preserve"> </w:t>
      </w:r>
      <w:r w:rsidRPr="00DF3F54">
        <w:rPr>
          <w:sz w:val="22"/>
          <w:szCs w:val="22"/>
        </w:rPr>
        <w:t>believe the same. Be Thou the Protector and Defender</w:t>
      </w:r>
      <w:r>
        <w:rPr>
          <w:sz w:val="22"/>
          <w:szCs w:val="22"/>
        </w:rPr>
        <w:t xml:space="preserve"> </w:t>
      </w:r>
      <w:r w:rsidRPr="00DF3F54">
        <w:rPr>
          <w:sz w:val="22"/>
          <w:szCs w:val="22"/>
        </w:rPr>
        <w:t>of Thy people in all time of tribulation and danger</w:t>
      </w:r>
      <w:r w:rsidR="0074023C">
        <w:rPr>
          <w:sz w:val="22"/>
          <w:szCs w:val="22"/>
        </w:rPr>
        <w:t xml:space="preserve"> </w:t>
      </w:r>
      <w:r w:rsidRPr="00DF3F54">
        <w:rPr>
          <w:sz w:val="22"/>
          <w:szCs w:val="22"/>
        </w:rPr>
        <w:t>and may we, in communion with Thy Church,</w:t>
      </w:r>
      <w:r w:rsidR="0074023C">
        <w:rPr>
          <w:sz w:val="22"/>
          <w:szCs w:val="22"/>
        </w:rPr>
        <w:t xml:space="preserve"> </w:t>
      </w:r>
      <w:r w:rsidRPr="00DF3F54">
        <w:rPr>
          <w:sz w:val="22"/>
          <w:szCs w:val="22"/>
        </w:rPr>
        <w:t>and in brotherly unity with all our fellow-Christians,</w:t>
      </w:r>
      <w:r w:rsidR="0074023C">
        <w:rPr>
          <w:sz w:val="22"/>
          <w:szCs w:val="22"/>
        </w:rPr>
        <w:t xml:space="preserve"> </w:t>
      </w:r>
      <w:r w:rsidRPr="00DF3F54">
        <w:rPr>
          <w:sz w:val="22"/>
          <w:szCs w:val="22"/>
        </w:rPr>
        <w:t>fight the good fight of faith, and in the end receive the</w:t>
      </w:r>
      <w:r w:rsidR="0074023C">
        <w:rPr>
          <w:sz w:val="22"/>
          <w:szCs w:val="22"/>
        </w:rPr>
        <w:t xml:space="preserve"> </w:t>
      </w:r>
      <w:r w:rsidRPr="00DF3F54">
        <w:rPr>
          <w:sz w:val="22"/>
          <w:szCs w:val="22"/>
        </w:rPr>
        <w:t>salvation of our souls.</w:t>
      </w:r>
    </w:p>
    <w:p w14:paraId="1BB87118" w14:textId="77777777" w:rsidR="0074023C" w:rsidRDefault="00DF3F54" w:rsidP="0074023C">
      <w:pPr>
        <w:ind w:firstLine="720"/>
        <w:rPr>
          <w:sz w:val="22"/>
          <w:szCs w:val="22"/>
        </w:rPr>
      </w:pPr>
      <w:r w:rsidRPr="00DF3F54">
        <w:rPr>
          <w:sz w:val="22"/>
          <w:szCs w:val="22"/>
        </w:rPr>
        <w:t>Bestow Thy grace upon all the nations of the earth.</w:t>
      </w:r>
      <w:r w:rsidR="0074023C">
        <w:rPr>
          <w:sz w:val="22"/>
          <w:szCs w:val="22"/>
        </w:rPr>
        <w:t xml:space="preserve"> </w:t>
      </w:r>
      <w:r w:rsidRPr="00DF3F54">
        <w:rPr>
          <w:sz w:val="22"/>
          <w:szCs w:val="22"/>
        </w:rPr>
        <w:t>Especially do we entreat Thee to bless our land, and al</w:t>
      </w:r>
      <w:r w:rsidR="0074023C">
        <w:rPr>
          <w:sz w:val="22"/>
          <w:szCs w:val="22"/>
        </w:rPr>
        <w:t xml:space="preserve">l </w:t>
      </w:r>
      <w:r w:rsidRPr="00DF3F54">
        <w:rPr>
          <w:sz w:val="22"/>
          <w:szCs w:val="22"/>
        </w:rPr>
        <w:t>its inhabitants, and all who are in authority. Cause</w:t>
      </w:r>
      <w:r w:rsidR="0074023C">
        <w:rPr>
          <w:sz w:val="22"/>
          <w:szCs w:val="22"/>
        </w:rPr>
        <w:t xml:space="preserve"> </w:t>
      </w:r>
      <w:r w:rsidRPr="00DF3F54">
        <w:rPr>
          <w:sz w:val="22"/>
          <w:szCs w:val="22"/>
        </w:rPr>
        <w:t>Thy glory to dwell among us, and let mercy and truth,</w:t>
      </w:r>
      <w:r w:rsidR="0074023C">
        <w:rPr>
          <w:sz w:val="22"/>
          <w:szCs w:val="22"/>
        </w:rPr>
        <w:t xml:space="preserve"> </w:t>
      </w:r>
      <w:r w:rsidRPr="00DF3F54">
        <w:rPr>
          <w:sz w:val="22"/>
          <w:szCs w:val="22"/>
        </w:rPr>
        <w:t>righteousness and peace, everywhere prevail. To this</w:t>
      </w:r>
      <w:r w:rsidR="0074023C">
        <w:rPr>
          <w:sz w:val="22"/>
          <w:szCs w:val="22"/>
        </w:rPr>
        <w:t xml:space="preserve"> </w:t>
      </w:r>
      <w:r w:rsidRPr="00DF3F54">
        <w:rPr>
          <w:sz w:val="22"/>
          <w:szCs w:val="22"/>
        </w:rPr>
        <w:t>end, we commend to Thy care all our schools, and pray</w:t>
      </w:r>
      <w:r w:rsidR="0074023C">
        <w:rPr>
          <w:sz w:val="22"/>
          <w:szCs w:val="22"/>
        </w:rPr>
        <w:t xml:space="preserve"> </w:t>
      </w:r>
      <w:r w:rsidRPr="00DF3F54">
        <w:rPr>
          <w:sz w:val="22"/>
          <w:szCs w:val="22"/>
        </w:rPr>
        <w:t>Thee to make them nurseries of useful knowledge and</w:t>
      </w:r>
      <w:r w:rsidR="0074023C">
        <w:rPr>
          <w:sz w:val="22"/>
          <w:szCs w:val="22"/>
        </w:rPr>
        <w:t xml:space="preserve"> </w:t>
      </w:r>
      <w:r w:rsidRPr="00DF3F54">
        <w:rPr>
          <w:sz w:val="22"/>
          <w:szCs w:val="22"/>
        </w:rPr>
        <w:t xml:space="preserve">of </w:t>
      </w:r>
      <w:proofErr w:type="spellStart"/>
      <w:r w:rsidRPr="00DF3F54">
        <w:rPr>
          <w:sz w:val="22"/>
          <w:szCs w:val="22"/>
        </w:rPr>
        <w:t>christian</w:t>
      </w:r>
      <w:proofErr w:type="spellEnd"/>
      <w:r w:rsidRPr="00DF3F54">
        <w:rPr>
          <w:sz w:val="22"/>
          <w:szCs w:val="22"/>
        </w:rPr>
        <w:t xml:space="preserve"> virtues, that they may bring forth the</w:t>
      </w:r>
      <w:r w:rsidR="0074023C">
        <w:rPr>
          <w:sz w:val="22"/>
          <w:szCs w:val="22"/>
        </w:rPr>
        <w:t xml:space="preserve"> </w:t>
      </w:r>
      <w:r w:rsidRPr="00DF3F54">
        <w:rPr>
          <w:sz w:val="22"/>
          <w:szCs w:val="22"/>
        </w:rPr>
        <w:t>wholesome fruits of life.</w:t>
      </w:r>
    </w:p>
    <w:p w14:paraId="7183B300" w14:textId="1F42D4CE" w:rsidR="0074023C" w:rsidRDefault="0074023C" w:rsidP="0022506E">
      <w:pPr>
        <w:ind w:firstLine="720"/>
        <w:rPr>
          <w:sz w:val="22"/>
          <w:szCs w:val="22"/>
        </w:rPr>
      </w:pPr>
      <w:r>
        <w:rPr>
          <w:sz w:val="22"/>
          <w:szCs w:val="22"/>
        </w:rPr>
        <w:t>G</w:t>
      </w:r>
      <w:r w:rsidR="00DF3F54" w:rsidRPr="00DF3F54">
        <w:rPr>
          <w:sz w:val="22"/>
          <w:szCs w:val="22"/>
        </w:rPr>
        <w:t>raciously defend us from all calamities by fire and</w:t>
      </w:r>
      <w:r>
        <w:rPr>
          <w:sz w:val="22"/>
          <w:szCs w:val="22"/>
        </w:rPr>
        <w:t xml:space="preserve"> </w:t>
      </w:r>
      <w:r w:rsidR="00DF3F54" w:rsidRPr="00DF3F54">
        <w:rPr>
          <w:sz w:val="22"/>
          <w:szCs w:val="22"/>
        </w:rPr>
        <w:t>water, from war and pestilence, from scarcity and famine.</w:t>
      </w:r>
      <w:r>
        <w:rPr>
          <w:sz w:val="22"/>
          <w:szCs w:val="22"/>
        </w:rPr>
        <w:t xml:space="preserve"> </w:t>
      </w:r>
      <w:r w:rsidR="00DF3F54" w:rsidRPr="00DF3F54">
        <w:rPr>
          <w:sz w:val="22"/>
          <w:szCs w:val="22"/>
        </w:rPr>
        <w:t xml:space="preserve">Protect and prosper </w:t>
      </w:r>
      <w:proofErr w:type="spellStart"/>
      <w:proofErr w:type="gramStart"/>
      <w:r w:rsidR="00DF3F54" w:rsidRPr="00DF3F54">
        <w:rPr>
          <w:sz w:val="22"/>
          <w:szCs w:val="22"/>
        </w:rPr>
        <w:t>every one</w:t>
      </w:r>
      <w:proofErr w:type="spellEnd"/>
      <w:proofErr w:type="gramEnd"/>
      <w:r w:rsidR="00DF3F54" w:rsidRPr="00DF3F54">
        <w:rPr>
          <w:sz w:val="22"/>
          <w:szCs w:val="22"/>
        </w:rPr>
        <w:t xml:space="preserve"> in his appropriate</w:t>
      </w:r>
      <w:r>
        <w:rPr>
          <w:sz w:val="22"/>
          <w:szCs w:val="22"/>
        </w:rPr>
        <w:t xml:space="preserve"> </w:t>
      </w:r>
      <w:r w:rsidR="00DF3F54" w:rsidRPr="00DF3F54">
        <w:rPr>
          <w:sz w:val="22"/>
          <w:szCs w:val="22"/>
        </w:rPr>
        <w:t>calling, and cause all useful arts to flourish among us.</w:t>
      </w:r>
      <w:r>
        <w:rPr>
          <w:sz w:val="22"/>
          <w:szCs w:val="22"/>
        </w:rPr>
        <w:t xml:space="preserve"> Be Thou the God and Father of the widow and the fath</w:t>
      </w:r>
      <w:r w:rsidR="00DF3F54" w:rsidRPr="00DF3F54">
        <w:rPr>
          <w:sz w:val="22"/>
          <w:szCs w:val="22"/>
        </w:rPr>
        <w:t>erless children, the Helper of the sick and the needy</w:t>
      </w:r>
      <w:r>
        <w:rPr>
          <w:sz w:val="22"/>
          <w:szCs w:val="22"/>
        </w:rPr>
        <w:t xml:space="preserve"> </w:t>
      </w:r>
      <w:r w:rsidR="00DF3F54" w:rsidRPr="00DF3F54">
        <w:rPr>
          <w:sz w:val="22"/>
          <w:szCs w:val="22"/>
        </w:rPr>
        <w:t>and the Comforter of the forsaken and distressed.</w:t>
      </w:r>
      <w:bookmarkStart w:id="0" w:name="_GoBack"/>
      <w:bookmarkEnd w:id="0"/>
    </w:p>
    <w:p w14:paraId="6D3D86A1" w14:textId="25E6B464" w:rsidR="00DF3F54" w:rsidRDefault="00DF3F54" w:rsidP="0074023C">
      <w:pPr>
        <w:pStyle w:val="Rubric"/>
      </w:pPr>
      <w:r w:rsidRPr="00DF3F54">
        <w:t>Here special Supplications</w:t>
      </w:r>
      <w:r w:rsidR="0074023C">
        <w:t>,</w:t>
      </w:r>
      <w:r w:rsidRPr="00DF3F54">
        <w:t xml:space="preserve"> Intercessions and Prayers</w:t>
      </w:r>
      <w:r w:rsidR="0074023C">
        <w:t xml:space="preserve"> </w:t>
      </w:r>
      <w:r w:rsidRPr="00DF3F54">
        <w:t>may be made.</w:t>
      </w:r>
    </w:p>
    <w:p w14:paraId="734BD22A" w14:textId="34BF6894" w:rsidR="00DF3F54" w:rsidRDefault="0074023C" w:rsidP="0074023C">
      <w:pPr>
        <w:ind w:firstLine="720"/>
        <w:rPr>
          <w:sz w:val="22"/>
          <w:szCs w:val="22"/>
        </w:rPr>
      </w:pPr>
      <w:r>
        <w:rPr>
          <w:sz w:val="22"/>
          <w:szCs w:val="22"/>
        </w:rPr>
        <w:t>A</w:t>
      </w:r>
      <w:r w:rsidR="00DF3F54" w:rsidRPr="00DF3F54">
        <w:rPr>
          <w:sz w:val="22"/>
          <w:szCs w:val="22"/>
        </w:rPr>
        <w:t>nd as we are strangers an</w:t>
      </w:r>
      <w:r>
        <w:rPr>
          <w:sz w:val="22"/>
          <w:szCs w:val="22"/>
        </w:rPr>
        <w:t>d</w:t>
      </w:r>
      <w:r w:rsidR="00DF3F54" w:rsidRPr="00DF3F54">
        <w:rPr>
          <w:sz w:val="22"/>
          <w:szCs w:val="22"/>
        </w:rPr>
        <w:t xml:space="preserve"> pilgrims on earth, help</w:t>
      </w:r>
      <w:r>
        <w:rPr>
          <w:sz w:val="22"/>
          <w:szCs w:val="22"/>
        </w:rPr>
        <w:t xml:space="preserve"> </w:t>
      </w:r>
      <w:r w:rsidR="00DF3F54" w:rsidRPr="00DF3F54">
        <w:rPr>
          <w:sz w:val="22"/>
          <w:szCs w:val="22"/>
        </w:rPr>
        <w:t>us by true faith and a godly life to prepare for the world</w:t>
      </w:r>
      <w:r>
        <w:rPr>
          <w:sz w:val="22"/>
          <w:szCs w:val="22"/>
        </w:rPr>
        <w:t xml:space="preserve"> </w:t>
      </w:r>
      <w:r w:rsidR="00DF3F54" w:rsidRPr="00DF3F54">
        <w:rPr>
          <w:sz w:val="22"/>
          <w:szCs w:val="22"/>
        </w:rPr>
        <w:t xml:space="preserve">to </w:t>
      </w:r>
      <w:proofErr w:type="gramStart"/>
      <w:r w:rsidR="00DF3F54" w:rsidRPr="00DF3F54">
        <w:rPr>
          <w:sz w:val="22"/>
          <w:szCs w:val="22"/>
        </w:rPr>
        <w:t>come ;</w:t>
      </w:r>
      <w:proofErr w:type="gramEnd"/>
      <w:r w:rsidR="00DF3F54" w:rsidRPr="00DF3F54">
        <w:rPr>
          <w:sz w:val="22"/>
          <w:szCs w:val="22"/>
        </w:rPr>
        <w:t xml:space="preserve"> doing the work which Thou hast given us to</w:t>
      </w:r>
      <w:r>
        <w:rPr>
          <w:sz w:val="22"/>
          <w:szCs w:val="22"/>
        </w:rPr>
        <w:t xml:space="preserve"> </w:t>
      </w:r>
      <w:r w:rsidR="00DF3F54" w:rsidRPr="00DF3F54">
        <w:rPr>
          <w:sz w:val="22"/>
          <w:szCs w:val="22"/>
        </w:rPr>
        <w:t>do while it is day ; before the night cometh when no</w:t>
      </w:r>
      <w:r>
        <w:rPr>
          <w:sz w:val="22"/>
          <w:szCs w:val="22"/>
        </w:rPr>
        <w:t xml:space="preserve"> </w:t>
      </w:r>
      <w:r w:rsidR="00DF3F54" w:rsidRPr="00DF3F54">
        <w:rPr>
          <w:sz w:val="22"/>
          <w:szCs w:val="22"/>
        </w:rPr>
        <w:t>man can work. And when ou</w:t>
      </w:r>
      <w:r>
        <w:rPr>
          <w:sz w:val="22"/>
          <w:szCs w:val="22"/>
        </w:rPr>
        <w:t>r</w:t>
      </w:r>
      <w:r w:rsidR="00DF3F54" w:rsidRPr="00DF3F54">
        <w:rPr>
          <w:sz w:val="22"/>
          <w:szCs w:val="22"/>
        </w:rPr>
        <w:t xml:space="preserve"> last hour shall come, support us by Thy power, and receive us into Thine everlasting</w:t>
      </w:r>
      <w:r>
        <w:rPr>
          <w:sz w:val="22"/>
          <w:szCs w:val="22"/>
        </w:rPr>
        <w:t xml:space="preserve"> </w:t>
      </w:r>
      <w:r w:rsidR="00DF3F54" w:rsidRPr="00DF3F54">
        <w:rPr>
          <w:sz w:val="22"/>
          <w:szCs w:val="22"/>
        </w:rPr>
        <w:t>kingdom; through Jesus Christ Thy Son our</w:t>
      </w:r>
      <w:r>
        <w:rPr>
          <w:sz w:val="22"/>
          <w:szCs w:val="22"/>
        </w:rPr>
        <w:t xml:space="preserve"> </w:t>
      </w:r>
      <w:r w:rsidR="00DF3F54" w:rsidRPr="00DF3F54">
        <w:rPr>
          <w:sz w:val="22"/>
          <w:szCs w:val="22"/>
        </w:rPr>
        <w:t xml:space="preserve">Lord, Who </w:t>
      </w:r>
      <w:proofErr w:type="spellStart"/>
      <w:r w:rsidR="00DF3F54" w:rsidRPr="00DF3F54">
        <w:rPr>
          <w:sz w:val="22"/>
          <w:szCs w:val="22"/>
        </w:rPr>
        <w:t>liveth</w:t>
      </w:r>
      <w:proofErr w:type="spellEnd"/>
      <w:r w:rsidR="00DF3F54" w:rsidRPr="00DF3F54">
        <w:rPr>
          <w:sz w:val="22"/>
          <w:szCs w:val="22"/>
        </w:rPr>
        <w:t xml:space="preserve"> and </w:t>
      </w:r>
      <w:proofErr w:type="spellStart"/>
      <w:r w:rsidR="00DF3F54" w:rsidRPr="00DF3F54">
        <w:rPr>
          <w:sz w:val="22"/>
          <w:szCs w:val="22"/>
        </w:rPr>
        <w:t>reigneth</w:t>
      </w:r>
      <w:proofErr w:type="spellEnd"/>
      <w:r w:rsidR="00DF3F54" w:rsidRPr="00DF3F54">
        <w:rPr>
          <w:sz w:val="22"/>
          <w:szCs w:val="22"/>
        </w:rPr>
        <w:t xml:space="preserve"> with Thee and the Holy</w:t>
      </w:r>
      <w:r>
        <w:rPr>
          <w:sz w:val="22"/>
          <w:szCs w:val="22"/>
        </w:rPr>
        <w:t xml:space="preserve"> </w:t>
      </w:r>
      <w:r w:rsidR="00DF3F54" w:rsidRPr="00DF3F54">
        <w:rPr>
          <w:sz w:val="22"/>
          <w:szCs w:val="22"/>
        </w:rPr>
        <w:t>Ghost, forever and ever. Amen.</w:t>
      </w:r>
    </w:p>
    <w:p w14:paraId="2E1BCE68" w14:textId="7BCA410C" w:rsidR="0074023C" w:rsidRDefault="0074023C" w:rsidP="0074023C">
      <w:pPr>
        <w:ind w:firstLine="720"/>
        <w:rPr>
          <w:sz w:val="22"/>
          <w:szCs w:val="22"/>
        </w:rPr>
      </w:pPr>
    </w:p>
    <w:p w14:paraId="192E5E53" w14:textId="192E0320" w:rsidR="0074023C" w:rsidRPr="00DF3F54" w:rsidRDefault="0074023C" w:rsidP="0074023C">
      <w:pPr>
        <w:pStyle w:val="RubricHeading3"/>
      </w:pPr>
      <w:r>
        <w:t>VII.</w:t>
      </w:r>
    </w:p>
    <w:p w14:paraId="57CB3863" w14:textId="77777777" w:rsidR="004D431A" w:rsidRDefault="004D431A" w:rsidP="004D431A">
      <w:pPr>
        <w:pStyle w:val="Ministertext"/>
      </w:pPr>
      <w:r>
        <w:t xml:space="preserve">Almighty God, our heavenly Father, we, </w:t>
      </w:r>
      <w:proofErr w:type="gramStart"/>
      <w:r>
        <w:t>Thine</w:t>
      </w:r>
      <w:proofErr w:type="gramEnd"/>
      <w:r>
        <w:t xml:space="preserve"> unworthy servants, do give Thee most humble and hearty thanks for all Thy goodness and loving-kindness to us and to all men. We praise Thee for our creation, preservation, and all the blessings of this life, but above all for Thine inestimable love in the redemption of the world by our Lord and Savior Jesus Christ, for the means of grace, and for the hope of glory. And we beseech Thee, give us that due sense of all Thy mercies that our hearts may be un-feignedly thankful and that we may show forth Thy praise, not only with our lips, but in our lives; that, walking before Thee in holiness and righteousness all our days, we may enjoy the testimony of a good conscience and the hope of Thy favor, be sustained and comforted under the troubles of this life, and finally be received into Thine everlasting kingdom; through Thine infinite mercy in Jesus Christ, our Lord. </w:t>
      </w:r>
    </w:p>
    <w:p w14:paraId="2A3F0362" w14:textId="77777777" w:rsidR="004D431A" w:rsidRDefault="004D431A" w:rsidP="004D431A">
      <w:pPr>
        <w:pStyle w:val="Ministertext"/>
      </w:pPr>
      <w:r>
        <w:t xml:space="preserve">We offer unto Thee our common supplications for the good estate of Thy Church throughout the world, that it may be so guided and governed by Thy good Spirit that all who profess them-selves Christians may be led into the way of truth and hold the faith in unity of spirit, in the bond of peace, and </w:t>
      </w:r>
      <w:r>
        <w:lastRenderedPageBreak/>
        <w:t xml:space="preserve">in righteousness of life. Send down upon all ministers of the Gospel and upon all congregations committed to their charge the healthful spirit of Thy grace, and that they may truly please Thee, pour upon them the continual dew of Thy blessing. </w:t>
      </w:r>
    </w:p>
    <w:p w14:paraId="3BB4D6A9" w14:textId="63E4CB81" w:rsidR="004D431A" w:rsidRDefault="004D431A" w:rsidP="005C4F5F">
      <w:pPr>
        <w:pStyle w:val="Ministertext"/>
        <w:spacing w:after="120"/>
      </w:pPr>
      <w:r>
        <w:t xml:space="preserve">Most heartily we beseech Thee with Thy favor to behold the President </w:t>
      </w:r>
      <w:r w:rsidR="005C4F5F">
        <w:t>[</w:t>
      </w:r>
      <w:r>
        <w:t>and Congress</w:t>
      </w:r>
      <w:r w:rsidR="005C4F5F">
        <w:t>]</w:t>
      </w:r>
      <w:r>
        <w:t xml:space="preserve"> of the United States and all others in authority</w:t>
      </w:r>
      <w:r w:rsidR="005C4F5F">
        <w:t xml:space="preserve">; </w:t>
      </w:r>
      <w:r>
        <w:t xml:space="preserve">and </w:t>
      </w:r>
      <w:proofErr w:type="gramStart"/>
      <w:r>
        <w:t>so</w:t>
      </w:r>
      <w:proofErr w:type="gramEnd"/>
      <w:r>
        <w:t xml:space="preserve"> to replenish them with Thy grace that they may always incline to Thy will and walk in Thy way. Prosper all good counsels and all just works that peace and happiness, truth and righteousness, religion and piety, may be established among us throughout all generations. </w:t>
      </w:r>
    </w:p>
    <w:p w14:paraId="239BED2F" w14:textId="77777777" w:rsidR="004D431A" w:rsidRDefault="004D431A" w:rsidP="004D431A">
      <w:pPr>
        <w:pStyle w:val="Ministertext"/>
      </w:pPr>
      <w:r>
        <w:t xml:space="preserve">We humbly entreat Thee also for all sorts and conditions of men, that Thou wouldst be pleased to make Thy ways known unto </w:t>
      </w:r>
      <w:r w:rsidRPr="004D431A">
        <w:t>them</w:t>
      </w:r>
      <w:r>
        <w:t xml:space="preserve">, Thy saving health unto all nations. </w:t>
      </w:r>
    </w:p>
    <w:p w14:paraId="2FE6EB1C" w14:textId="77777777" w:rsidR="004D431A" w:rsidRDefault="004D431A" w:rsidP="004D431A">
      <w:pPr>
        <w:pStyle w:val="Ministertext"/>
      </w:pPr>
      <w:r>
        <w:t>May it please Thee to preserve all that travel by land or water, to succor all that are in peril or need, and to satisfy the wants of all Thy creatures.</w:t>
      </w:r>
    </w:p>
    <w:p w14:paraId="48D64C24" w14:textId="77777777" w:rsidR="004D431A" w:rsidRDefault="004D431A" w:rsidP="004D431A">
      <w:pPr>
        <w:pStyle w:val="Ministertext"/>
      </w:pPr>
      <w:r>
        <w:t>We also commend to Thy fatherly goodness all those who are in any way afflicted or distressed in mind, body, or estate, that it may please Thee to com-fort and relieve them according to their several necessities, giving them patience under their sufferings and a happy issue out of all their afflictions.</w:t>
      </w:r>
    </w:p>
    <w:p w14:paraId="6033D90B" w14:textId="08923042" w:rsidR="004D431A" w:rsidRDefault="004D431A" w:rsidP="004D431A">
      <w:pPr>
        <w:pStyle w:val="Rubric"/>
      </w:pPr>
      <w:r>
        <w:t xml:space="preserve"> Here special Supplications, Intercessions, and Prayers may be made.</w:t>
      </w:r>
    </w:p>
    <w:p w14:paraId="401A5E47" w14:textId="1AEE4618" w:rsidR="004D431A" w:rsidRDefault="004D431A" w:rsidP="004D431A">
      <w:pPr>
        <w:pStyle w:val="Ministertext"/>
      </w:pPr>
      <w:r>
        <w:t xml:space="preserve">Hear us, most merciful God, in these our humble requests, which we offer up unto Thee in the name of Jesus Christ, Thy Son, our Lord, to whom, with Thee and the Holy Ghost, be all honor and glory, world without end. </w:t>
      </w:r>
    </w:p>
    <w:sectPr w:rsidR="004D431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1E2FF0" w14:textId="77777777" w:rsidR="00843190" w:rsidRDefault="00843190" w:rsidP="00B53680">
      <w:r>
        <w:separator/>
      </w:r>
    </w:p>
  </w:endnote>
  <w:endnote w:type="continuationSeparator" w:id="0">
    <w:p w14:paraId="27282C6A" w14:textId="77777777" w:rsidR="00843190" w:rsidRDefault="00843190" w:rsidP="00B536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liturgy">
    <w:panose1 w:val="02000503000000000000"/>
    <w:charset w:val="00"/>
    <w:family w:val="auto"/>
    <w:pitch w:val="variable"/>
    <w:sig w:usb0="80000027" w:usb1="50000000" w:usb2="00000000" w:usb3="00000000" w:csb0="0000001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35A4B1" w14:textId="77777777" w:rsidR="00843190" w:rsidRDefault="00843190" w:rsidP="00B53680">
      <w:r>
        <w:separator/>
      </w:r>
    </w:p>
  </w:footnote>
  <w:footnote w:type="continuationSeparator" w:id="0">
    <w:p w14:paraId="4408CF50" w14:textId="77777777" w:rsidR="00843190" w:rsidRDefault="00843190" w:rsidP="00B5368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431A"/>
    <w:rsid w:val="0003304B"/>
    <w:rsid w:val="000339DC"/>
    <w:rsid w:val="00137B5E"/>
    <w:rsid w:val="001B31AC"/>
    <w:rsid w:val="0022506E"/>
    <w:rsid w:val="00295C3A"/>
    <w:rsid w:val="002F432F"/>
    <w:rsid w:val="00357A13"/>
    <w:rsid w:val="003F42EA"/>
    <w:rsid w:val="0043528C"/>
    <w:rsid w:val="004677FD"/>
    <w:rsid w:val="00477F4C"/>
    <w:rsid w:val="004D431A"/>
    <w:rsid w:val="005C4F5F"/>
    <w:rsid w:val="005D6614"/>
    <w:rsid w:val="005F32D2"/>
    <w:rsid w:val="006308A6"/>
    <w:rsid w:val="0074023C"/>
    <w:rsid w:val="0075155B"/>
    <w:rsid w:val="007659A2"/>
    <w:rsid w:val="00787750"/>
    <w:rsid w:val="007E0E1E"/>
    <w:rsid w:val="0080107C"/>
    <w:rsid w:val="00843190"/>
    <w:rsid w:val="00932A92"/>
    <w:rsid w:val="009523E7"/>
    <w:rsid w:val="00983D2A"/>
    <w:rsid w:val="00997527"/>
    <w:rsid w:val="00A73BF8"/>
    <w:rsid w:val="00B352BD"/>
    <w:rsid w:val="00B40489"/>
    <w:rsid w:val="00B53680"/>
    <w:rsid w:val="00DA0634"/>
    <w:rsid w:val="00DD2953"/>
    <w:rsid w:val="00DF3F54"/>
    <w:rsid w:val="00E95DAA"/>
    <w:rsid w:val="00F12A4E"/>
    <w:rsid w:val="00F31F5E"/>
    <w:rsid w:val="00F934FE"/>
    <w:rsid w:val="00FC7634"/>
    <w:rsid w:val="00FE7B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4603D14"/>
  <w15:chartTrackingRefBased/>
  <w15:docId w15:val="{125CDDB4-B845-4723-ADBF-BAA9505535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D431A"/>
    <w:rPr>
      <w:rFonts w:eastAsiaTheme="minorHAnsi"/>
    </w:rPr>
  </w:style>
  <w:style w:type="paragraph" w:styleId="Heading1">
    <w:name w:val="heading 1"/>
    <w:basedOn w:val="Normal"/>
    <w:link w:val="Heading1Char"/>
    <w:uiPriority w:val="9"/>
    <w:qFormat/>
    <w:pPr>
      <w:spacing w:before="100" w:beforeAutospacing="1" w:after="100" w:afterAutospacing="1"/>
      <w:ind w:left="375" w:right="375"/>
      <w:jc w:val="center"/>
      <w:outlineLvl w:val="0"/>
    </w:pPr>
    <w:rPr>
      <w:rFonts w:ascii="Book Antiqua" w:eastAsiaTheme="minorEastAsia" w:hAnsi="Book Antiqua"/>
      <w:b/>
      <w:bCs/>
      <w:color w:val="000000"/>
      <w:kern w:val="36"/>
      <w:sz w:val="34"/>
      <w:szCs w:val="34"/>
    </w:rPr>
  </w:style>
  <w:style w:type="paragraph" w:styleId="Heading2">
    <w:name w:val="heading 2"/>
    <w:basedOn w:val="Normal"/>
    <w:link w:val="Heading2Char"/>
    <w:uiPriority w:val="9"/>
    <w:qFormat/>
    <w:pPr>
      <w:spacing w:before="100" w:beforeAutospacing="1" w:after="100" w:afterAutospacing="1"/>
      <w:ind w:left="375" w:right="375"/>
      <w:jc w:val="center"/>
      <w:outlineLvl w:val="1"/>
    </w:pPr>
    <w:rPr>
      <w:rFonts w:ascii="Book Antiqua" w:eastAsiaTheme="minorEastAsia" w:hAnsi="Book Antiqua"/>
      <w:b/>
      <w:bCs/>
      <w:color w:val="000000"/>
      <w:sz w:val="30"/>
      <w:szCs w:val="30"/>
    </w:rPr>
  </w:style>
  <w:style w:type="paragraph" w:styleId="Heading3">
    <w:name w:val="heading 3"/>
    <w:basedOn w:val="Normal"/>
    <w:link w:val="Heading3Char"/>
    <w:uiPriority w:val="9"/>
    <w:qFormat/>
    <w:pPr>
      <w:spacing w:before="100" w:beforeAutospacing="1" w:after="100" w:afterAutospacing="1"/>
      <w:ind w:left="375" w:right="375"/>
      <w:outlineLvl w:val="2"/>
    </w:pPr>
    <w:rPr>
      <w:rFonts w:ascii="Book Antiqua" w:eastAsiaTheme="minorEastAsia" w:hAnsi="Book Antiqua"/>
      <w:b/>
      <w:bCs/>
      <w:color w:val="000000"/>
      <w:sz w:val="26"/>
      <w:szCs w:val="26"/>
    </w:rPr>
  </w:style>
  <w:style w:type="paragraph" w:styleId="Heading4">
    <w:name w:val="heading 4"/>
    <w:basedOn w:val="Normal"/>
    <w:link w:val="Heading4Char"/>
    <w:uiPriority w:val="9"/>
    <w:qFormat/>
    <w:pPr>
      <w:spacing w:before="100" w:beforeAutospacing="1" w:after="100" w:afterAutospacing="1"/>
      <w:outlineLvl w:val="3"/>
    </w:pPr>
    <w:rPr>
      <w:rFonts w:eastAsiaTheme="minorEastAsia"/>
      <w:b/>
      <w:bCs/>
      <w:sz w:val="24"/>
      <w:szCs w:val="24"/>
    </w:rPr>
  </w:style>
  <w:style w:type="paragraph" w:styleId="Heading5">
    <w:name w:val="heading 5"/>
    <w:basedOn w:val="Normal"/>
    <w:link w:val="Heading5Char"/>
    <w:uiPriority w:val="9"/>
    <w:qFormat/>
    <w:pPr>
      <w:spacing w:before="100" w:beforeAutospacing="1" w:after="100" w:afterAutospacing="1"/>
      <w:ind w:left="375" w:right="375"/>
      <w:jc w:val="right"/>
      <w:outlineLvl w:val="4"/>
    </w:pPr>
    <w:rPr>
      <w:rFonts w:ascii="Book Antiqua" w:eastAsiaTheme="minorEastAsia" w:hAnsi="Book Antiqua"/>
      <w:b/>
      <w:bCs/>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Pr>
      <w:rFonts w:ascii="Book Antiqua" w:hAnsi="Book Antiqua" w:hint="default"/>
      <w:b w:val="0"/>
      <w:bCs w:val="0"/>
      <w:color w:val="800000"/>
      <w:u w:val="single"/>
    </w:rPr>
  </w:style>
  <w:style w:type="character" w:styleId="FollowedHyperlink">
    <w:name w:val="FollowedHyperlink"/>
    <w:basedOn w:val="DefaultParagraphFont"/>
    <w:uiPriority w:val="99"/>
    <w:semiHidden/>
    <w:unhideWhenUsed/>
    <w:rPr>
      <w:rFonts w:ascii="Book Antiqua" w:hAnsi="Book Antiqua" w:hint="default"/>
      <w:b w:val="0"/>
      <w:bCs w:val="0"/>
      <w:color w:val="800000"/>
      <w:u w:val="single"/>
    </w:rPr>
  </w:style>
  <w:style w:type="character" w:styleId="Emphasis">
    <w:name w:val="Emphasis"/>
    <w:basedOn w:val="DefaultParagraphFont"/>
    <w:uiPriority w:val="20"/>
    <w:qFormat/>
    <w:rPr>
      <w:rFonts w:ascii="Book Antiqua" w:hAnsi="Book Antiqua" w:hint="default"/>
      <w:b/>
      <w:bCs/>
      <w:i/>
      <w:iCs/>
    </w:rPr>
  </w:style>
  <w:style w:type="character" w:customStyle="1" w:styleId="Heading1Char">
    <w:name w:val="Heading 1 Char"/>
    <w:basedOn w:val="DefaultParagraphFont"/>
    <w:link w:val="Heading1"/>
    <w:uiPriority w:val="9"/>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color w:val="1F4D78" w:themeColor="accent1" w:themeShade="7F"/>
      <w:sz w:val="24"/>
      <w:szCs w:val="24"/>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color w:val="2E74B5" w:themeColor="accent1" w:themeShade="BF"/>
      <w:sz w:val="24"/>
      <w:szCs w:val="24"/>
    </w:rPr>
  </w:style>
  <w:style w:type="paragraph" w:styleId="NoSpacing">
    <w:name w:val="No Spacing"/>
    <w:uiPriority w:val="1"/>
    <w:qFormat/>
    <w:rsid w:val="00F12A4E"/>
    <w:rPr>
      <w:rFonts w:asciiTheme="minorHAnsi" w:eastAsiaTheme="minorHAnsi" w:hAnsiTheme="minorHAnsi" w:cstheme="minorBidi"/>
      <w:sz w:val="22"/>
      <w:szCs w:val="22"/>
    </w:rPr>
  </w:style>
  <w:style w:type="paragraph" w:styleId="NormalWeb">
    <w:name w:val="Normal (Web)"/>
    <w:basedOn w:val="Normal"/>
    <w:uiPriority w:val="99"/>
    <w:unhideWhenUsed/>
    <w:pPr>
      <w:spacing w:before="100" w:beforeAutospacing="1" w:after="100" w:afterAutospacing="1"/>
      <w:ind w:left="375" w:right="375" w:firstLine="480"/>
    </w:pPr>
    <w:rPr>
      <w:rFonts w:ascii="Book Antiqua" w:eastAsiaTheme="minorEastAsia" w:hAnsi="Book Antiqua"/>
      <w:color w:val="000000"/>
      <w:sz w:val="26"/>
      <w:szCs w:val="26"/>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i/>
      <w:iCs/>
      <w:color w:val="2E74B5" w:themeColor="accent1" w:themeShade="BF"/>
      <w:sz w:val="24"/>
      <w:szCs w:val="24"/>
    </w:rPr>
  </w:style>
  <w:style w:type="paragraph" w:customStyle="1" w:styleId="RubricHeading1">
    <w:name w:val="Rubric Heading 1"/>
    <w:basedOn w:val="Heading4"/>
    <w:qFormat/>
    <w:rsid w:val="007E0E1E"/>
    <w:pPr>
      <w:jc w:val="center"/>
    </w:pPr>
    <w:rPr>
      <w:rFonts w:ascii="Old English Text MT" w:eastAsia="Times New Roman" w:hAnsi="Old English Text MT"/>
      <w:b w:val="0"/>
      <w:color w:val="FF0000"/>
      <w:sz w:val="32"/>
      <w:szCs w:val="22"/>
    </w:rPr>
  </w:style>
  <w:style w:type="paragraph" w:customStyle="1" w:styleId="Rubric">
    <w:name w:val="Rubric"/>
    <w:basedOn w:val="NormalWeb"/>
    <w:qFormat/>
    <w:rsid w:val="007659A2"/>
    <w:pPr>
      <w:ind w:left="0" w:right="0" w:firstLine="0"/>
      <w:jc w:val="center"/>
    </w:pPr>
    <w:rPr>
      <w:rFonts w:ascii="Times New Roman" w:hAnsi="Times New Roman"/>
      <w:i/>
      <w:iCs/>
      <w:color w:val="FF0000"/>
      <w:sz w:val="22"/>
      <w:szCs w:val="22"/>
    </w:rPr>
  </w:style>
  <w:style w:type="paragraph" w:customStyle="1" w:styleId="Ministertext">
    <w:name w:val="Minister text"/>
    <w:basedOn w:val="NormalWeb"/>
    <w:qFormat/>
    <w:rsid w:val="004D431A"/>
    <w:pPr>
      <w:spacing w:before="0" w:beforeAutospacing="0" w:after="0" w:afterAutospacing="0"/>
      <w:ind w:left="0" w:right="0" w:firstLine="446"/>
    </w:pPr>
    <w:rPr>
      <w:rFonts w:ascii="Times New Roman" w:hAnsi="Times New Roman"/>
      <w:sz w:val="22"/>
      <w:szCs w:val="22"/>
    </w:rPr>
  </w:style>
  <w:style w:type="paragraph" w:customStyle="1" w:styleId="CongregationText">
    <w:name w:val="Congregation Text"/>
    <w:basedOn w:val="NormalWeb"/>
    <w:qFormat/>
    <w:rsid w:val="007659A2"/>
    <w:pPr>
      <w:spacing w:before="0" w:beforeAutospacing="0" w:after="0" w:afterAutospacing="0"/>
      <w:ind w:left="0" w:right="0" w:firstLine="446"/>
    </w:pPr>
    <w:rPr>
      <w:rFonts w:ascii="Times New Roman" w:hAnsi="Times New Roman"/>
      <w:b/>
      <w:sz w:val="22"/>
      <w:szCs w:val="22"/>
    </w:rPr>
  </w:style>
  <w:style w:type="paragraph" w:customStyle="1" w:styleId="RubricHeading2">
    <w:name w:val="Rubric Heading 2"/>
    <w:basedOn w:val="Heading3"/>
    <w:qFormat/>
    <w:rsid w:val="007E0E1E"/>
    <w:pPr>
      <w:tabs>
        <w:tab w:val="left" w:pos="9000"/>
      </w:tabs>
      <w:ind w:left="0" w:right="0"/>
      <w:jc w:val="center"/>
    </w:pPr>
    <w:rPr>
      <w:rFonts w:ascii="Old English Text MT" w:eastAsia="Times New Roman" w:hAnsi="Old English Text MT"/>
      <w:b w:val="0"/>
      <w:color w:val="FF0000"/>
      <w:sz w:val="22"/>
      <w:szCs w:val="22"/>
    </w:rPr>
  </w:style>
  <w:style w:type="paragraph" w:customStyle="1" w:styleId="RubricHeading3">
    <w:name w:val="Rubric Heading 3"/>
    <w:basedOn w:val="Heading3"/>
    <w:qFormat/>
    <w:rsid w:val="007659A2"/>
    <w:pPr>
      <w:ind w:left="0" w:right="0"/>
      <w:jc w:val="center"/>
    </w:pPr>
    <w:rPr>
      <w:rFonts w:ascii="Times New Roman" w:eastAsia="Times New Roman" w:hAnsi="Times New Roman"/>
      <w:caps/>
      <w:color w:val="FF0000"/>
      <w:sz w:val="18"/>
      <w:szCs w:val="22"/>
    </w:rPr>
  </w:style>
  <w:style w:type="paragraph" w:customStyle="1" w:styleId="RubricHeading4">
    <w:name w:val="Rubric Heading 4"/>
    <w:basedOn w:val="RubricHeading3"/>
    <w:qFormat/>
    <w:rsid w:val="004D431A"/>
    <w:rPr>
      <w:sz w:val="22"/>
    </w:rPr>
  </w:style>
  <w:style w:type="paragraph" w:styleId="FootnoteText">
    <w:name w:val="footnote text"/>
    <w:basedOn w:val="Normal"/>
    <w:link w:val="FootnoteTextChar"/>
    <w:uiPriority w:val="99"/>
    <w:semiHidden/>
    <w:unhideWhenUsed/>
    <w:rsid w:val="00B53680"/>
  </w:style>
  <w:style w:type="character" w:customStyle="1" w:styleId="FootnoteTextChar">
    <w:name w:val="Footnote Text Char"/>
    <w:basedOn w:val="DefaultParagraphFont"/>
    <w:link w:val="FootnoteText"/>
    <w:uiPriority w:val="99"/>
    <w:semiHidden/>
    <w:rsid w:val="00B53680"/>
    <w:rPr>
      <w:rFonts w:eastAsiaTheme="minorHAnsi"/>
    </w:rPr>
  </w:style>
  <w:style w:type="character" w:styleId="FootnoteReference">
    <w:name w:val="footnote reference"/>
    <w:basedOn w:val="DefaultParagraphFont"/>
    <w:uiPriority w:val="99"/>
    <w:semiHidden/>
    <w:unhideWhenUsed/>
    <w:rsid w:val="00B53680"/>
    <w:rPr>
      <w:vertAlign w:val="superscript"/>
    </w:rPr>
  </w:style>
  <w:style w:type="paragraph" w:customStyle="1" w:styleId="RubricNumber">
    <w:name w:val="Rubric Number"/>
    <w:basedOn w:val="Rubric"/>
    <w:qFormat/>
    <w:rsid w:val="0022506E"/>
    <w:pPr>
      <w:spacing w:after="0" w:afterAutospacing="0"/>
    </w:pPr>
    <w:rPr>
      <w:i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encoding w:val="unicod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cstr\Documents\Custom%20Office%20Templates\01_The%20Order%20of%20Morning%20Servic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4C9448-2C2E-4611-BAA4-0BDF739CE7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01_The Order of Morning Service</Template>
  <TotalTime>34</TotalTime>
  <Pages>13</Pages>
  <Words>4197</Words>
  <Characters>23929</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The Order of Morning Service (ELHB 1912) -- Project Wittenberg Directory Page</vt:lpstr>
    </vt:vector>
  </TitlesOfParts>
  <Company/>
  <LinksUpToDate>false</LinksUpToDate>
  <CharactersWithSpaces>28070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Order of Morning Service (ELHB 1912) -- Project Wittenberg Directory Page</dc:title>
  <dc:subject/>
  <dc:creator>Paul Stratman</dc:creator>
  <cp:keywords/>
  <dc:description/>
  <cp:lastModifiedBy>Paul Stratman</cp:lastModifiedBy>
  <cp:revision>4</cp:revision>
  <dcterms:created xsi:type="dcterms:W3CDTF">2019-04-16T17:53:00Z</dcterms:created>
  <dcterms:modified xsi:type="dcterms:W3CDTF">2019-04-17T19:32:00Z</dcterms:modified>
</cp:coreProperties>
</file>