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4419" w:rsidRDefault="00AC6BBD" w:rsidP="00AC6BBD">
      <w:pPr>
        <w:pStyle w:val="RubricHeading1"/>
      </w:pPr>
      <w:r>
        <w:t xml:space="preserve">Collects and </w:t>
      </w:r>
      <w:r w:rsidR="00734419" w:rsidRPr="00AC6BBD">
        <w:t>Prayers</w:t>
      </w:r>
    </w:p>
    <w:p w:rsidR="00734419" w:rsidRDefault="00734419" w:rsidP="00AC6BBD">
      <w:pPr>
        <w:pStyle w:val="RubricHeading1"/>
      </w:pPr>
      <w:r>
        <w:t>__________</w:t>
      </w:r>
    </w:p>
    <w:p w:rsidR="00734419" w:rsidRDefault="00734419" w:rsidP="00AC6BBD">
      <w:pPr>
        <w:pStyle w:val="RubricHeading3"/>
      </w:pPr>
      <w:r>
        <w:t>1</w:t>
      </w:r>
    </w:p>
    <w:p w:rsidR="00734419" w:rsidRDefault="00C32B3F" w:rsidP="00734419">
      <w:pPr>
        <w:pStyle w:val="Ministertext"/>
      </w:pPr>
      <w:r>
        <w:t>Grant</w:t>
      </w:r>
      <w:r w:rsidR="00734419">
        <w:t xml:space="preserve"> us, we beseech Thee, Almighty God, a steadfast faith in Jesus Christ, a cheerful hope in Thy mercy, and a sincere love to Thee and to all our fellow men; through the same Jesus Christ, Thy Son, our Lord.</w:t>
      </w:r>
      <w:r w:rsidR="002802AE" w:rsidRPr="00AC6BBD">
        <w:rPr>
          <w:b/>
        </w:rPr>
        <w:t xml:space="preserve"> </w:t>
      </w:r>
      <w:r w:rsidR="00AC6BBD" w:rsidRPr="00AC6BBD">
        <w:rPr>
          <w:b/>
        </w:rPr>
        <w:t>Amen.</w:t>
      </w:r>
    </w:p>
    <w:p w:rsidR="00734419" w:rsidRDefault="00734419" w:rsidP="00AC6BBD">
      <w:pPr>
        <w:pStyle w:val="RubricHeading3"/>
      </w:pPr>
      <w:r>
        <w:t>2</w:t>
      </w:r>
    </w:p>
    <w:p w:rsidR="00734419" w:rsidRDefault="00734419" w:rsidP="00734419">
      <w:pPr>
        <w:pStyle w:val="Ministertext"/>
      </w:pPr>
      <w:r>
        <w:t xml:space="preserve">O </w:t>
      </w:r>
      <w:r w:rsidR="00C32B3F">
        <w:t>Lord</w:t>
      </w:r>
      <w:r>
        <w:t xml:space="preserve"> God, Heavenly Father, we give Thee thanks, that of Thy great goodness and mercy, Thou didst suffer Thine Only-begotten Son to become Incarnate, and to redeem us from sin and everlasting death; and we beseech Thee, enlighten our hearts by Thy Holy Spirit, that we may evermore yield Thee unfeigned thanks for this Thy grace, and may comfort ourselves with the same in all time of tribulation and temptation; through the same Jesus Christ, Thy Son, our Lord.</w:t>
      </w:r>
      <w:r w:rsidR="002802AE">
        <w:t xml:space="preserve"> </w:t>
      </w:r>
      <w:r w:rsidR="00AC6BBD" w:rsidRPr="00AC6BBD">
        <w:rPr>
          <w:b/>
        </w:rPr>
        <w:t>Amen.</w:t>
      </w:r>
    </w:p>
    <w:p w:rsidR="00734419" w:rsidRDefault="00734419" w:rsidP="00AC6BBD">
      <w:pPr>
        <w:pStyle w:val="RubricHeading3"/>
      </w:pPr>
      <w:r>
        <w:t>3</w:t>
      </w:r>
    </w:p>
    <w:p w:rsidR="00734419" w:rsidRDefault="00C32B3F" w:rsidP="00734419">
      <w:pPr>
        <w:pStyle w:val="Ministertext"/>
      </w:pPr>
      <w:r>
        <w:t>Almighty</w:t>
      </w:r>
      <w:r w:rsidR="00734419">
        <w:t xml:space="preserve"> God, </w:t>
      </w:r>
      <w:r w:rsidR="00CE797C">
        <w:t>Who</w:t>
      </w:r>
      <w:r w:rsidR="00734419">
        <w:t xml:space="preserve"> hast given us commandment to pray for the gift of the Holy Ghost</w:t>
      </w:r>
      <w:r w:rsidR="00AC6BBD">
        <w:t>;</w:t>
      </w:r>
      <w:r w:rsidR="00734419">
        <w:t xml:space="preserve"> Most heartily we beseech Thee, through Jesus Christ our Advocate, to grant us Thy Holy Spirit, that He may quicken our hearts by Thy saving Word, and lead us into all truth, that He may guide, instruct, enlighten, govern, comfort and sanctify us unto everlasting life; through the same Jesus Christ, Thy Son, our Lord.</w:t>
      </w:r>
      <w:r w:rsidR="00C13827">
        <w:t xml:space="preserve"> </w:t>
      </w:r>
      <w:r w:rsidR="00AC6BBD" w:rsidRPr="00AC6BBD">
        <w:rPr>
          <w:b/>
        </w:rPr>
        <w:t>Amen.</w:t>
      </w:r>
    </w:p>
    <w:p w:rsidR="00734419" w:rsidRDefault="00734419" w:rsidP="00AC6BBD">
      <w:pPr>
        <w:pStyle w:val="RubricHeading3"/>
      </w:pPr>
      <w:r>
        <w:t>4</w:t>
      </w:r>
    </w:p>
    <w:p w:rsidR="00734419" w:rsidRDefault="00C32B3F" w:rsidP="00734419">
      <w:pPr>
        <w:pStyle w:val="Ministertext"/>
      </w:pPr>
      <w:r>
        <w:t>Send</w:t>
      </w:r>
      <w:r w:rsidR="00734419">
        <w:t>, we beseech Thee, Almighty God, Thy Holy Spirit into our hearts, that He may rule and direct us according to Thy will, comfort us in all our temptations and afflictions, defend us from all error, and lead us into all truth; that we, being steadfast in the faith, may increase in love and in all good works, and in the end obtain everlasting life; through Jesus Christ, Thy Son, our Lord.</w:t>
      </w:r>
      <w:r w:rsidR="002802AE">
        <w:t xml:space="preserve"> </w:t>
      </w:r>
      <w:r w:rsidR="00AC6BBD" w:rsidRPr="00AC6BBD">
        <w:rPr>
          <w:b/>
        </w:rPr>
        <w:t>Amen.</w:t>
      </w:r>
    </w:p>
    <w:p w:rsidR="00734419" w:rsidRDefault="00734419" w:rsidP="00AC6BBD">
      <w:pPr>
        <w:pStyle w:val="RubricHeading3"/>
      </w:pPr>
      <w:r>
        <w:t>5</w:t>
      </w:r>
    </w:p>
    <w:p w:rsidR="00734419" w:rsidRDefault="00C32B3F" w:rsidP="00734419">
      <w:pPr>
        <w:pStyle w:val="Ministertext"/>
      </w:pPr>
      <w:r>
        <w:t>Almighty</w:t>
      </w:r>
      <w:r w:rsidR="00734419">
        <w:t xml:space="preserve"> God, our Heavenly Father, </w:t>
      </w:r>
      <w:r w:rsidR="00CE797C">
        <w:t>Who</w:t>
      </w:r>
      <w:r w:rsidR="00734419">
        <w:t xml:space="preserve">, of Thy tender love towards us sinners, hast given us Thy Son, that believing on Him we might have everlasting life: Grant us, we beseech Thee, Thy Holy Spirit, that we may continue steadfast in this faith to the </w:t>
      </w:r>
      <w:proofErr w:type="gramStart"/>
      <w:r w:rsidR="00734419">
        <w:t>end, and</w:t>
      </w:r>
      <w:proofErr w:type="gramEnd"/>
      <w:r w:rsidR="00734419">
        <w:t xml:space="preserve"> may come to everlasting life; through the same Jesus </w:t>
      </w:r>
      <w:proofErr w:type="spellStart"/>
      <w:r w:rsidR="00734419">
        <w:t>Christour</w:t>
      </w:r>
      <w:proofErr w:type="spellEnd"/>
      <w:r w:rsidR="00734419">
        <w:t xml:space="preserve"> Lord.</w:t>
      </w:r>
      <w:r w:rsidR="002802AE">
        <w:t xml:space="preserve"> </w:t>
      </w:r>
      <w:r w:rsidR="00AC6BBD" w:rsidRPr="00AC6BBD">
        <w:rPr>
          <w:b/>
        </w:rPr>
        <w:t>Amen.</w:t>
      </w:r>
    </w:p>
    <w:p w:rsidR="00734419" w:rsidRDefault="00734419" w:rsidP="00AC6BBD">
      <w:pPr>
        <w:pStyle w:val="RubricHeading3"/>
      </w:pPr>
      <w:r>
        <w:t>6</w:t>
      </w:r>
    </w:p>
    <w:p w:rsidR="00734419" w:rsidRDefault="00C32B3F" w:rsidP="00734419">
      <w:pPr>
        <w:pStyle w:val="Ministertext"/>
      </w:pPr>
      <w:r>
        <w:t>Almighty</w:t>
      </w:r>
      <w:r w:rsidR="00734419">
        <w:t xml:space="preserve"> and Everlasting God, </w:t>
      </w:r>
      <w:r w:rsidR="00CE797C">
        <w:t>Who</w:t>
      </w:r>
      <w:r w:rsidR="00734419">
        <w:t>, by Thy Son, hast promised us forgiveness of sins and everlasting life: We beseech Thee so to rule and govern our hearts by Thy Holy Spirit, that in our daily need, and especially in all time of temptation, we may seek help from Him, and by a true and lively faith in Thy Word obtain the same; through Jesus Christ</w:t>
      </w:r>
      <w:r w:rsidR="00AC6BBD">
        <w:t xml:space="preserve"> </w:t>
      </w:r>
      <w:r w:rsidR="00734419">
        <w:t>our Lord.</w:t>
      </w:r>
      <w:r w:rsidR="002802AE">
        <w:t xml:space="preserve"> </w:t>
      </w:r>
      <w:r w:rsidR="00AC6BBD" w:rsidRPr="00AC6BBD">
        <w:rPr>
          <w:b/>
        </w:rPr>
        <w:t>Amen.</w:t>
      </w:r>
    </w:p>
    <w:p w:rsidR="00734419" w:rsidRDefault="00734419" w:rsidP="00AC6BBD">
      <w:pPr>
        <w:pStyle w:val="RubricHeading3"/>
      </w:pPr>
      <w:r>
        <w:t>7</w:t>
      </w:r>
    </w:p>
    <w:p w:rsidR="00E30220" w:rsidRDefault="00734419" w:rsidP="00734419">
      <w:pPr>
        <w:pStyle w:val="Ministertext"/>
      </w:pPr>
      <w:r>
        <w:t xml:space="preserve">O </w:t>
      </w:r>
      <w:r w:rsidR="00C32B3F">
        <w:t>Lord</w:t>
      </w:r>
      <w:r>
        <w:t xml:space="preserve"> God, Heavenly Father, we beseech Thee, let Thy Holy Spirit dwell in us, that He may enlighten and lead us into all truth, and evermore defend us from all adversities; through Jesus Christ</w:t>
      </w:r>
      <w:r w:rsidR="00AC6BBD">
        <w:t xml:space="preserve"> </w:t>
      </w:r>
      <w:r>
        <w:t>our Lord.</w:t>
      </w:r>
      <w:r w:rsidR="002802AE">
        <w:t xml:space="preserve"> </w:t>
      </w:r>
      <w:r w:rsidR="00AC6BBD" w:rsidRPr="00AC6BBD">
        <w:rPr>
          <w:b/>
        </w:rPr>
        <w:t>Amen.</w:t>
      </w:r>
    </w:p>
    <w:p w:rsidR="00734419" w:rsidRDefault="00734419" w:rsidP="00AC6BBD">
      <w:pPr>
        <w:pStyle w:val="RubricHeading3"/>
      </w:pPr>
      <w:r>
        <w:t>8</w:t>
      </w:r>
    </w:p>
    <w:p w:rsidR="00734419" w:rsidRDefault="00734419" w:rsidP="00734419">
      <w:pPr>
        <w:pStyle w:val="Ministertext"/>
      </w:pPr>
      <w:r>
        <w:t xml:space="preserve">O </w:t>
      </w:r>
      <w:r w:rsidR="00C32B3F">
        <w:t>Lord</w:t>
      </w:r>
      <w:r>
        <w:t xml:space="preserve"> God, Heavenly Father, </w:t>
      </w:r>
      <w:proofErr w:type="gramStart"/>
      <w:r w:rsidR="00CE797C">
        <w:t>Who</w:t>
      </w:r>
      <w:proofErr w:type="gramEnd"/>
      <w:r>
        <w:t xml:space="preserve"> hast given Thine only Son to die for our sins, and to rise again for our justification</w:t>
      </w:r>
      <w:r w:rsidR="00E30220">
        <w:t>,</w:t>
      </w:r>
      <w:r>
        <w:t xml:space="preserve"> </w:t>
      </w:r>
      <w:r w:rsidR="00E30220">
        <w:t>q</w:t>
      </w:r>
      <w:r>
        <w:t xml:space="preserve">uicken us, we beseech Thee, by Thy Holy Spirit, unto newness of life, that, through </w:t>
      </w:r>
      <w:r>
        <w:lastRenderedPageBreak/>
        <w:t xml:space="preserve">the power of His Resurrection, we may dwell with Christ forever; </w:t>
      </w:r>
      <w:r w:rsidR="00AC6BBD">
        <w:t xml:space="preserve">through the same, Our Lord Jesus Christ. </w:t>
      </w:r>
      <w:r w:rsidR="00AC6BBD" w:rsidRPr="00AC6BBD">
        <w:rPr>
          <w:b/>
        </w:rPr>
        <w:t>Amen.</w:t>
      </w:r>
    </w:p>
    <w:p w:rsidR="00734419" w:rsidRDefault="00734419" w:rsidP="00AC6BBD">
      <w:pPr>
        <w:pStyle w:val="RubricHeading3"/>
      </w:pPr>
      <w:r>
        <w:t>9</w:t>
      </w:r>
    </w:p>
    <w:p w:rsidR="00734419" w:rsidRDefault="00C32B3F" w:rsidP="00734419">
      <w:pPr>
        <w:pStyle w:val="Ministertext"/>
      </w:pPr>
      <w:r>
        <w:t>Almighty</w:t>
      </w:r>
      <w:r w:rsidR="00734419">
        <w:t xml:space="preserve"> and </w:t>
      </w:r>
      <w:proofErr w:type="spellStart"/>
      <w:r w:rsidR="00734419">
        <w:t>Everliving</w:t>
      </w:r>
      <w:proofErr w:type="spellEnd"/>
      <w:r w:rsidR="00734419">
        <w:t xml:space="preserve"> God, </w:t>
      </w:r>
      <w:r w:rsidR="00CE797C">
        <w:t>Who</w:t>
      </w:r>
      <w:r w:rsidR="00734419">
        <w:t xml:space="preserve"> </w:t>
      </w:r>
      <w:proofErr w:type="spellStart"/>
      <w:r w:rsidR="00734419">
        <w:t>makest</w:t>
      </w:r>
      <w:proofErr w:type="spellEnd"/>
      <w:r w:rsidR="00734419">
        <w:t xml:space="preserve"> us both to will and to do those things which are good, and acceptable unto Thy Divine Majesty: Let Thy fatherly hand, we beseech Thee, ever be over us; let Thy Holy Spirit ever be with us; and so lead us in the knowledge and obedience of Thy Word, that in the end we may obtain everlasting life; </w:t>
      </w:r>
      <w:r w:rsidR="00AC6BBD">
        <w:t xml:space="preserve">through our Lord Jesus Christ. </w:t>
      </w:r>
      <w:r w:rsidR="00AC6BBD" w:rsidRPr="00AC6BBD">
        <w:rPr>
          <w:b/>
        </w:rPr>
        <w:t>Amen.</w:t>
      </w:r>
      <w:r w:rsidR="002802AE">
        <w:t xml:space="preserve"> </w:t>
      </w:r>
    </w:p>
    <w:p w:rsidR="00734419" w:rsidRDefault="00734419" w:rsidP="00C13827">
      <w:pPr>
        <w:pStyle w:val="RubricHeading3"/>
      </w:pPr>
      <w:r>
        <w:t>For the Church</w:t>
      </w:r>
      <w:r w:rsidR="00C13827">
        <w:t>.</w:t>
      </w:r>
    </w:p>
    <w:p w:rsidR="00734419" w:rsidRDefault="00734419" w:rsidP="00AC6BBD">
      <w:pPr>
        <w:pStyle w:val="RubricHeading3"/>
      </w:pPr>
      <w:r w:rsidRPr="00AC6BBD">
        <w:t>10</w:t>
      </w:r>
    </w:p>
    <w:p w:rsidR="00AC6BBD" w:rsidRDefault="00AC6BBD" w:rsidP="00AC6BBD">
      <w:pPr>
        <w:pStyle w:val="Ministertext"/>
      </w:pPr>
      <w:r w:rsidRPr="00AC6BBD">
        <w:t>Grant, we beseech Thee, Almighty God, unto</w:t>
      </w:r>
      <w:r>
        <w:t xml:space="preserve"> </w:t>
      </w:r>
      <w:r w:rsidRPr="00AC6BBD">
        <w:t>Thy Church, Thy Holy Spirit, and the wisdom</w:t>
      </w:r>
      <w:r>
        <w:t xml:space="preserve"> </w:t>
      </w:r>
      <w:r w:rsidRPr="00AC6BBD">
        <w:t>which cometh down from above, that Thy Word,</w:t>
      </w:r>
      <w:r>
        <w:t xml:space="preserve"> </w:t>
      </w:r>
      <w:r w:rsidRPr="00AC6BBD">
        <w:t>as becometh it, may not be bound, but have free</w:t>
      </w:r>
      <w:r>
        <w:t xml:space="preserve"> </w:t>
      </w:r>
      <w:r w:rsidRPr="00AC6BBD">
        <w:t>course and be preached to the joy and edifying</w:t>
      </w:r>
      <w:r>
        <w:t xml:space="preserve"> </w:t>
      </w:r>
      <w:r w:rsidRPr="00AC6BBD">
        <w:t>of Christ's holy people, that in steadfast faith we</w:t>
      </w:r>
      <w:r>
        <w:t xml:space="preserve"> </w:t>
      </w:r>
      <w:r w:rsidRPr="00AC6BBD">
        <w:t>may serve Thee, and in the confession of Thy</w:t>
      </w:r>
      <w:r>
        <w:t xml:space="preserve"> </w:t>
      </w:r>
      <w:r w:rsidRPr="00AC6BBD">
        <w:t>Name abide unto the end; through Jesus Christ</w:t>
      </w:r>
      <w:r>
        <w:t xml:space="preserve"> </w:t>
      </w:r>
      <w:r w:rsidRPr="00AC6BBD">
        <w:t xml:space="preserve">our Lord. </w:t>
      </w:r>
      <w:r w:rsidRPr="00AC6BBD">
        <w:rPr>
          <w:b/>
        </w:rPr>
        <w:t>Amen.</w:t>
      </w:r>
    </w:p>
    <w:p w:rsidR="00734419" w:rsidRDefault="00734419" w:rsidP="00AC6BBD">
      <w:pPr>
        <w:pStyle w:val="RubricHeading3"/>
      </w:pPr>
      <w:r>
        <w:t>11</w:t>
      </w:r>
    </w:p>
    <w:p w:rsidR="00734419" w:rsidRDefault="00C32B3F" w:rsidP="00734419">
      <w:pPr>
        <w:pStyle w:val="Ministertext"/>
      </w:pPr>
      <w:r>
        <w:t>Merciful</w:t>
      </w:r>
      <w:r w:rsidR="00734419">
        <w:t xml:space="preserve"> Lord, we beseech Thee to cast the bright beams of Thy light upon Thy Church, that it being instructed by the doctrine of the blessed Apostles, may so walk in the light of Thy truth, that it may at length attain to the light of everlasting life;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12</w:t>
      </w:r>
    </w:p>
    <w:p w:rsidR="00AC6BBD" w:rsidRDefault="00734419" w:rsidP="00AC6BBD">
      <w:pPr>
        <w:pStyle w:val="Ministertext"/>
        <w:rPr>
          <w:b/>
        </w:rPr>
      </w:pPr>
      <w:r>
        <w:t xml:space="preserve">O </w:t>
      </w:r>
      <w:r w:rsidR="00C32B3F">
        <w:t>God</w:t>
      </w:r>
      <w:r>
        <w:t xml:space="preserve">, our Protector, behold, and look upon the face of Thine Anointed, </w:t>
      </w:r>
      <w:proofErr w:type="gramStart"/>
      <w:r w:rsidR="00CE797C">
        <w:t>Who</w:t>
      </w:r>
      <w:proofErr w:type="gramEnd"/>
      <w:r>
        <w:t xml:space="preserve"> hath given Himself for the redemption of all, and grant that from the rising of the sun to the going down thereof, Thy </w:t>
      </w:r>
      <w:r w:rsidR="00C32B3F">
        <w:t>name</w:t>
      </w:r>
      <w:r>
        <w:t xml:space="preserve"> may be great among the Gentiles, and that in every place, sacrifice and a pure offering may be made unto Thy </w:t>
      </w:r>
      <w:r w:rsidR="00AC6BBD">
        <w:t>N</w:t>
      </w:r>
      <w:r w:rsidR="00C32B3F">
        <w:t>ame</w:t>
      </w:r>
      <w:r>
        <w:t xml:space="preserve">;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13</w:t>
      </w:r>
    </w:p>
    <w:p w:rsidR="0090787D" w:rsidRDefault="00734419" w:rsidP="00AC6BBD">
      <w:pPr>
        <w:pStyle w:val="Ministertext"/>
      </w:pPr>
      <w:r>
        <w:t xml:space="preserve">O </w:t>
      </w:r>
      <w:r w:rsidR="00C32B3F">
        <w:t>Lord</w:t>
      </w:r>
      <w:r>
        <w:t>,</w:t>
      </w:r>
      <w:r w:rsidR="002802AE">
        <w:t xml:space="preserve"> </w:t>
      </w:r>
      <w:r>
        <w:t xml:space="preserve">favorably receive the prayers of Thy Church, that, being delivered from all adversity and error, it may serve Thee in safety and freedom; and grant us Thy peace in our time;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14</w:t>
      </w:r>
    </w:p>
    <w:p w:rsidR="00734419" w:rsidRDefault="00734419" w:rsidP="00AC6BBD">
      <w:pPr>
        <w:pStyle w:val="Rubric"/>
      </w:pPr>
      <w:r>
        <w:t xml:space="preserve">For the Children of the </w:t>
      </w:r>
      <w:r w:rsidRPr="00AC6BBD">
        <w:t>Church</w:t>
      </w:r>
    </w:p>
    <w:p w:rsidR="00734419" w:rsidRDefault="00C32B3F" w:rsidP="00734419">
      <w:pPr>
        <w:pStyle w:val="Ministertext"/>
      </w:pPr>
      <w:r>
        <w:t>Almighty</w:t>
      </w:r>
      <w:r w:rsidR="00734419">
        <w:t xml:space="preserve"> and Everlasting God, </w:t>
      </w:r>
      <w:r w:rsidR="00AC6BBD">
        <w:t>W</w:t>
      </w:r>
      <w:r w:rsidR="00E30220">
        <w:t>ho</w:t>
      </w:r>
      <w:r w:rsidR="00734419">
        <w:t xml:space="preserve"> dost will that not one of these little ones should perish, and hast sent Thine Only Son to seek and to save that which was lost, and through Him hast said, Suffer the little children to come unto Me, and forbid them not, for of such is the kingdom of God: Most heartily we beseech Thee so to bless and govern the children of Thy Church, by Thy Holy Spirit, that they may grow in grace and in the knowledge of Thy Word; protect and defend them against all danger and harm, giving Thy holy Angels charge over them;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15</w:t>
      </w:r>
    </w:p>
    <w:p w:rsidR="00734419" w:rsidRDefault="00734419" w:rsidP="00AC6BBD">
      <w:pPr>
        <w:pStyle w:val="Rubric"/>
      </w:pPr>
      <w:r>
        <w:t>For the Ministers of the Word</w:t>
      </w:r>
    </w:p>
    <w:p w:rsidR="00E30220" w:rsidRDefault="00C32B3F" w:rsidP="00734419">
      <w:pPr>
        <w:pStyle w:val="Ministertext"/>
      </w:pPr>
      <w:r>
        <w:t>Almighty</w:t>
      </w:r>
      <w:r w:rsidR="00734419">
        <w:t xml:space="preserve"> and Everlasting God, </w:t>
      </w:r>
      <w:proofErr w:type="gramStart"/>
      <w:r w:rsidR="00CE797C">
        <w:t>Who</w:t>
      </w:r>
      <w:proofErr w:type="gramEnd"/>
      <w:r w:rsidR="00734419">
        <w:t xml:space="preserve"> alone </w:t>
      </w:r>
      <w:proofErr w:type="spellStart"/>
      <w:r w:rsidR="00734419">
        <w:t>doest</w:t>
      </w:r>
      <w:proofErr w:type="spellEnd"/>
      <w:r w:rsidR="00734419">
        <w:t xml:space="preserve"> great wonders: Send down upon Thy Ministers and upon the Congregations committed to their charge, the healthful Spirit of Thy grace; and, that they may truly please Thee, pour upon them the continual dew of Thy blessing; through Jesus Christ, Thy Son, our Lord.</w:t>
      </w:r>
      <w:r w:rsidR="002802AE">
        <w:t xml:space="preserve"> </w:t>
      </w:r>
    </w:p>
    <w:p w:rsidR="00AC6BBD" w:rsidRDefault="00AC6BBD" w:rsidP="00734419">
      <w:pPr>
        <w:pStyle w:val="Ministertext"/>
      </w:pPr>
    </w:p>
    <w:p w:rsidR="00734419" w:rsidRDefault="00734419" w:rsidP="00AC6BBD">
      <w:pPr>
        <w:pStyle w:val="RubricHeading3"/>
      </w:pPr>
      <w:r>
        <w:lastRenderedPageBreak/>
        <w:t>16</w:t>
      </w:r>
    </w:p>
    <w:p w:rsidR="00AC6BBD" w:rsidRDefault="00C32B3F" w:rsidP="00AC6BBD">
      <w:pPr>
        <w:pStyle w:val="Ministertext"/>
        <w:rPr>
          <w:b/>
        </w:rPr>
      </w:pPr>
      <w:r>
        <w:t>Almighty</w:t>
      </w:r>
      <w:r w:rsidR="00734419">
        <w:t xml:space="preserve"> and Gracious God, the Father of our Lord Jesus Christ, </w:t>
      </w:r>
      <w:r w:rsidR="00CE797C">
        <w:t>Who</w:t>
      </w:r>
      <w:r w:rsidR="00734419">
        <w:t xml:space="preserve"> hast commanded us to pray that Thou </w:t>
      </w:r>
      <w:proofErr w:type="spellStart"/>
      <w:r w:rsidR="00734419">
        <w:t>wouldest</w:t>
      </w:r>
      <w:proofErr w:type="spellEnd"/>
      <w:r w:rsidR="00734419">
        <w:t xml:space="preserve"> send forth laborers into Thy harvest: Of Thine infinite mercy give us true teachers and ministers of Thy Word, and put Thy saving Gospel in their hearts and on their lips, that they may truly fulfil Thy command, and preach nothing contrary to Thy holy Word; that we, being warned, instructed, nurtured, comforted and strengthened by Thy heavenly Word, may do those things which are well-pleasing to Thee, and profitable to us;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17</w:t>
      </w:r>
    </w:p>
    <w:p w:rsidR="00734419" w:rsidRDefault="00734419" w:rsidP="00734419">
      <w:pPr>
        <w:pStyle w:val="Ministertext"/>
      </w:pPr>
      <w:r>
        <w:t xml:space="preserve">O </w:t>
      </w:r>
      <w:r w:rsidR="00C32B3F">
        <w:t>Almighty</w:t>
      </w:r>
      <w:r>
        <w:t xml:space="preserve"> God, </w:t>
      </w:r>
      <w:r w:rsidR="00CE797C">
        <w:t>Who</w:t>
      </w:r>
      <w:r>
        <w:t xml:space="preserve"> by Thy Son Jesus Christ, didst give to Thy holy Apostles many excellent gifts, and </w:t>
      </w:r>
      <w:proofErr w:type="spellStart"/>
      <w:r>
        <w:t>commandedst</w:t>
      </w:r>
      <w:proofErr w:type="spellEnd"/>
      <w:r>
        <w:t xml:space="preserve"> them earnestly to feed Thy flock: Make, we beseech Thee, all Pastors diligently to preach Thy holy Word, and the people obediently to follow the same, that they may receive the crown of everlasting glory;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18</w:t>
      </w:r>
    </w:p>
    <w:p w:rsidR="00734419" w:rsidRDefault="00734419" w:rsidP="00AC6BBD">
      <w:pPr>
        <w:pStyle w:val="Rubric"/>
      </w:pPr>
      <w:r>
        <w:t xml:space="preserve">For the </w:t>
      </w:r>
      <w:r w:rsidR="00C13827">
        <w:t>C</w:t>
      </w:r>
      <w:r>
        <w:t xml:space="preserve">hurch in its </w:t>
      </w:r>
      <w:r w:rsidR="00C13827">
        <w:t>C</w:t>
      </w:r>
      <w:r>
        <w:t>onflicts</w:t>
      </w:r>
      <w:r w:rsidR="00C13827">
        <w:t>.</w:t>
      </w:r>
    </w:p>
    <w:p w:rsidR="00734419" w:rsidRDefault="00C32B3F" w:rsidP="00734419">
      <w:pPr>
        <w:pStyle w:val="Ministertext"/>
      </w:pPr>
      <w:r>
        <w:t>Almighty</w:t>
      </w:r>
      <w:r w:rsidR="00734419">
        <w:t xml:space="preserve"> and Everlasting God, </w:t>
      </w:r>
      <w:r w:rsidR="00CE797C">
        <w:t>Who</w:t>
      </w:r>
      <w:r w:rsidR="00734419">
        <w:t xml:space="preserve"> </w:t>
      </w:r>
      <w:proofErr w:type="spellStart"/>
      <w:r w:rsidR="00734419">
        <w:t>wilt</w:t>
      </w:r>
      <w:proofErr w:type="spellEnd"/>
      <w:r w:rsidR="00734419">
        <w:t xml:space="preserve"> have all men to be saved, and to come to the knowledge of the truth: We beseech Thy glorious Majesty, through Jesus Christ our Lord and </w:t>
      </w:r>
      <w:proofErr w:type="spellStart"/>
      <w:r w:rsidR="00CE797C">
        <w:t>Saviour</w:t>
      </w:r>
      <w:proofErr w:type="spellEnd"/>
      <w:r w:rsidR="00734419">
        <w:t xml:space="preserve">, impart the grace and help of Thy Holy Spirit to all ministers of Thy Word, that they may purely teach it to the saving of men; bring to naught by Thine Almighty power and unsearchable wisdom, all the counsels of those who hate Thy Word, and who, by corrupt teaching or with violent hands, would destroy it, and enlighten them with the knowledge of Thy glory; that we, leading a quiet and peaceable life, may, by a pure faith, learn the riches of Thy heavenly grace, and in holiness and righteousness serve Thee, the only true God;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19</w:t>
      </w:r>
    </w:p>
    <w:p w:rsidR="00734419" w:rsidRDefault="00734419" w:rsidP="00AC6BBD">
      <w:pPr>
        <w:pStyle w:val="Rubric"/>
      </w:pPr>
      <w:r>
        <w:t xml:space="preserve">For those who have </w:t>
      </w:r>
      <w:r w:rsidR="00C13827">
        <w:t>E</w:t>
      </w:r>
      <w:r>
        <w:t>rred</w:t>
      </w:r>
      <w:r w:rsidR="00C13827">
        <w:t>.</w:t>
      </w:r>
    </w:p>
    <w:p w:rsidR="00E30220" w:rsidRDefault="00C32B3F" w:rsidP="00734419">
      <w:pPr>
        <w:pStyle w:val="Ministertext"/>
      </w:pPr>
      <w:r>
        <w:t>Almighty</w:t>
      </w:r>
      <w:r w:rsidR="00734419">
        <w:t xml:space="preserve"> God, our Heavenly Father, </w:t>
      </w:r>
      <w:r w:rsidR="00E30220">
        <w:t>who</w:t>
      </w:r>
      <w:r w:rsidR="00734419">
        <w:t xml:space="preserve">se property it is always to have mercy: We most earnestly beseech Thee to visit with Thy fatherly correction all such as have erred and gone astray from the truth of Thy holy Word, and to bring them to a due sense of their error, that they may again with hearty faith receive and hold fast Thine unchangeable Truth;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20</w:t>
      </w:r>
    </w:p>
    <w:p w:rsidR="00734419" w:rsidRDefault="00734419" w:rsidP="00734419">
      <w:pPr>
        <w:pStyle w:val="Ministertext"/>
      </w:pPr>
      <w:r>
        <w:t xml:space="preserve">O </w:t>
      </w:r>
      <w:r w:rsidR="00C32B3F">
        <w:t>Almighty</w:t>
      </w:r>
      <w:r>
        <w:t xml:space="preserve">, Merciful, and Gracious God and Father, with our whole heart we beseech Thee for all who have forsaken the Christian Faith; all who have wandered from any portion thereof, or are in doubt or temptation through the corruptors of Thy Word; that Thou </w:t>
      </w:r>
      <w:proofErr w:type="spellStart"/>
      <w:r>
        <w:t>wouldest</w:t>
      </w:r>
      <w:proofErr w:type="spellEnd"/>
      <w:r>
        <w:t xml:space="preserve"> visit them as a Father, reveal unto them their error, and bring them back from their wanderings; that they, in singleness of heart, taking pleasure alone in the pure truth of Thy Word, may be made wise thereby unto everlasting life; </w:t>
      </w:r>
      <w:r w:rsidR="00AC6BBD" w:rsidRPr="00AC6BBD">
        <w:t>through Jesus Christ</w:t>
      </w:r>
      <w:r w:rsidR="00AC6BBD">
        <w:t xml:space="preserve"> </w:t>
      </w:r>
      <w:r w:rsidR="00AC6BBD" w:rsidRPr="00AC6BBD">
        <w:t xml:space="preserve">our Lord. </w:t>
      </w:r>
      <w:r w:rsidR="00AC6BBD" w:rsidRPr="00AC6BBD">
        <w:rPr>
          <w:b/>
        </w:rPr>
        <w:t>Amen.</w:t>
      </w:r>
    </w:p>
    <w:p w:rsidR="00734419" w:rsidRDefault="00734419" w:rsidP="00AC6BBD">
      <w:pPr>
        <w:pStyle w:val="RubricHeading3"/>
      </w:pPr>
      <w:r>
        <w:t>21</w:t>
      </w:r>
    </w:p>
    <w:p w:rsidR="00734419" w:rsidRDefault="00734419" w:rsidP="00AC6BBD">
      <w:pPr>
        <w:pStyle w:val="Rubric"/>
      </w:pPr>
      <w:r>
        <w:t>For Unity</w:t>
      </w:r>
      <w:r w:rsidR="00C13827">
        <w:t>.</w:t>
      </w:r>
    </w:p>
    <w:p w:rsidR="00734419" w:rsidRDefault="00734419" w:rsidP="00734419">
      <w:pPr>
        <w:pStyle w:val="Ministertext"/>
        <w:rPr>
          <w:b/>
        </w:rPr>
      </w:pPr>
      <w:r>
        <w:t xml:space="preserve">O </w:t>
      </w:r>
      <w:r w:rsidR="00C32B3F">
        <w:t>God</w:t>
      </w:r>
      <w:r>
        <w:t xml:space="preserve">, </w:t>
      </w:r>
      <w:proofErr w:type="gramStart"/>
      <w:r w:rsidR="00CE797C">
        <w:t>Who</w:t>
      </w:r>
      <w:proofErr w:type="gramEnd"/>
      <w:r>
        <w:t xml:space="preserve"> </w:t>
      </w:r>
      <w:proofErr w:type="spellStart"/>
      <w:r>
        <w:t>restorest</w:t>
      </w:r>
      <w:proofErr w:type="spellEnd"/>
      <w:r>
        <w:t xml:space="preserve"> to the right way them that err, </w:t>
      </w:r>
      <w:r w:rsidR="00CE797C">
        <w:t>Who</w:t>
      </w:r>
      <w:r>
        <w:t xml:space="preserve"> </w:t>
      </w:r>
      <w:proofErr w:type="spellStart"/>
      <w:r>
        <w:t>gatherest</w:t>
      </w:r>
      <w:proofErr w:type="spellEnd"/>
      <w:r>
        <w:t xml:space="preserve"> them that are scattered, and </w:t>
      </w:r>
      <w:proofErr w:type="spellStart"/>
      <w:r>
        <w:t>preservest</w:t>
      </w:r>
      <w:proofErr w:type="spellEnd"/>
      <w:r>
        <w:t xml:space="preserve"> them that are gathered: Of Thy tender mercy, we beseech Thee, pour upon Thy Christian people the grace of unity, that, all schisms being healed, Thy flock, united to the true Shepherd of Thy Church, may worthily serve Thee; </w:t>
      </w:r>
      <w:r w:rsidR="00AC6BBD" w:rsidRPr="00AC6BBD">
        <w:t>through Jesus Christ</w:t>
      </w:r>
      <w:r w:rsidR="00AC6BBD">
        <w:t xml:space="preserve"> </w:t>
      </w:r>
      <w:r w:rsidR="00AC6BBD" w:rsidRPr="00AC6BBD">
        <w:t xml:space="preserve">our Lord. </w:t>
      </w:r>
      <w:r w:rsidR="00AC6BBD" w:rsidRPr="00AC6BBD">
        <w:rPr>
          <w:b/>
        </w:rPr>
        <w:t>Amen.</w:t>
      </w:r>
    </w:p>
    <w:p w:rsidR="00AC6BBD" w:rsidRDefault="00AC6BBD" w:rsidP="00734419">
      <w:pPr>
        <w:pStyle w:val="Ministertext"/>
      </w:pPr>
    </w:p>
    <w:p w:rsidR="00AC6BBD" w:rsidRDefault="00AC6BBD" w:rsidP="00734419">
      <w:pPr>
        <w:pStyle w:val="Ministertext"/>
      </w:pPr>
    </w:p>
    <w:p w:rsidR="00734419" w:rsidRDefault="00734419" w:rsidP="00AC6BBD">
      <w:pPr>
        <w:pStyle w:val="RubricHeading3"/>
      </w:pPr>
      <w:r>
        <w:lastRenderedPageBreak/>
        <w:t>22</w:t>
      </w:r>
    </w:p>
    <w:p w:rsidR="00734419" w:rsidRDefault="00734419" w:rsidP="00AC6BBD">
      <w:pPr>
        <w:pStyle w:val="Rubric"/>
      </w:pPr>
      <w:r>
        <w:t>For the Removal of Schism</w:t>
      </w:r>
      <w:r w:rsidR="00C13827">
        <w:t>.</w:t>
      </w:r>
    </w:p>
    <w:p w:rsidR="00734419" w:rsidRDefault="00734419" w:rsidP="00734419">
      <w:pPr>
        <w:pStyle w:val="Ministertext"/>
      </w:pPr>
      <w:r>
        <w:t>B</w:t>
      </w:r>
      <w:r w:rsidR="00C32B3F">
        <w:t>ring</w:t>
      </w:r>
      <w:r>
        <w:t xml:space="preserve"> to naught, O Christ, the schisms of heresy, which seek to subvert Thy truth; that, as Thou art acknowledged in heaven and in earth as one and the same Lord, so Thy people gathered from all nations, may serve Thee in unity of faith</w:t>
      </w:r>
      <w:r w:rsidR="00AC6BBD">
        <w:t xml:space="preserve">. </w:t>
      </w:r>
      <w:r w:rsidR="00AC6BBD">
        <w:rPr>
          <w:b/>
        </w:rPr>
        <w:t>Amen.</w:t>
      </w:r>
      <w:r w:rsidR="002802AE">
        <w:t xml:space="preserve"> </w:t>
      </w:r>
    </w:p>
    <w:p w:rsidR="00734419" w:rsidRDefault="00734419" w:rsidP="00AC6BBD">
      <w:pPr>
        <w:pStyle w:val="RubricHeading3"/>
      </w:pPr>
      <w:r>
        <w:t>23</w:t>
      </w:r>
    </w:p>
    <w:p w:rsidR="00734419" w:rsidRDefault="00734419" w:rsidP="00AC6BBD">
      <w:pPr>
        <w:pStyle w:val="Rubric"/>
      </w:pPr>
      <w:r>
        <w:t>For the Jews</w:t>
      </w:r>
      <w:r w:rsidR="00C13827">
        <w:t>.</w:t>
      </w:r>
    </w:p>
    <w:p w:rsidR="00734419" w:rsidRPr="00AC6BBD" w:rsidRDefault="00C32B3F" w:rsidP="00734419">
      <w:pPr>
        <w:pStyle w:val="Ministertext"/>
        <w:rPr>
          <w:b/>
        </w:rPr>
      </w:pPr>
      <w:r>
        <w:t>Almighty</w:t>
      </w:r>
      <w:r w:rsidR="00734419">
        <w:t xml:space="preserve"> and Everlasting God, </w:t>
      </w:r>
      <w:proofErr w:type="gramStart"/>
      <w:r w:rsidR="00CE797C">
        <w:t>Who</w:t>
      </w:r>
      <w:proofErr w:type="gramEnd"/>
      <w:r w:rsidR="00734419">
        <w:t xml:space="preserve"> </w:t>
      </w:r>
      <w:proofErr w:type="spellStart"/>
      <w:r w:rsidR="00734419">
        <w:t>lovest</w:t>
      </w:r>
      <w:proofErr w:type="spellEnd"/>
      <w:r w:rsidR="00734419">
        <w:t xml:space="preserve"> to show mercy: Hear the prayers which we offer unto Thee for Thine ancient people, that, acknowledging Jesus Christ, </w:t>
      </w:r>
      <w:r w:rsidR="00CE797C">
        <w:t>Who</w:t>
      </w:r>
      <w:r w:rsidR="00734419">
        <w:t xml:space="preserve"> is the Light of truth, they may be delivered from their darkness; through the same, Thy Son, our Lord. </w:t>
      </w:r>
      <w:r w:rsidR="00AC6BBD">
        <w:rPr>
          <w:b/>
        </w:rPr>
        <w:t>Amen.</w:t>
      </w:r>
    </w:p>
    <w:p w:rsidR="00734419" w:rsidRDefault="00734419" w:rsidP="00AC6BBD">
      <w:pPr>
        <w:pStyle w:val="RubricHeading3"/>
      </w:pPr>
      <w:r>
        <w:t>24</w:t>
      </w:r>
    </w:p>
    <w:p w:rsidR="00734419" w:rsidRDefault="00734419" w:rsidP="00AC6BBD">
      <w:pPr>
        <w:pStyle w:val="Rubric"/>
      </w:pPr>
      <w:r>
        <w:t>For the Heathen</w:t>
      </w:r>
      <w:r w:rsidR="00C13827">
        <w:t>.</w:t>
      </w:r>
    </w:p>
    <w:p w:rsidR="001B1769" w:rsidRDefault="00C32B3F" w:rsidP="001B1769">
      <w:pPr>
        <w:pStyle w:val="Ministertext"/>
      </w:pPr>
      <w:r>
        <w:t>Almighty</w:t>
      </w:r>
      <w:r w:rsidR="001B1769">
        <w:t xml:space="preserve"> and Everlasting God, </w:t>
      </w:r>
      <w:proofErr w:type="gramStart"/>
      <w:r w:rsidR="00CE797C">
        <w:t>Who</w:t>
      </w:r>
      <w:proofErr w:type="gramEnd"/>
      <w:r w:rsidR="001B1769">
        <w:t xml:space="preserve"> </w:t>
      </w:r>
      <w:proofErr w:type="spellStart"/>
      <w:r w:rsidR="001B1769">
        <w:t>desirest</w:t>
      </w:r>
      <w:proofErr w:type="spellEnd"/>
      <w:r w:rsidR="001B1769">
        <w:t xml:space="preserve"> not the death of a sinner, but </w:t>
      </w:r>
      <w:proofErr w:type="spellStart"/>
      <w:r w:rsidR="001B1769">
        <w:t>wouldest</w:t>
      </w:r>
      <w:proofErr w:type="spellEnd"/>
      <w:r w:rsidR="001B1769">
        <w:t xml:space="preserve"> have all men to repent and live: Hear our prayers for the heathen; take away iniquity from their hearts, and turn them from their idols unto the living and true God, and to Thine Only Son; and gather them into Thy holy Church, to the glory of Thy </w:t>
      </w:r>
      <w:r>
        <w:t>name</w:t>
      </w:r>
      <w:r w:rsidR="001B1769">
        <w:t xml:space="preserve">; </w:t>
      </w:r>
      <w:r w:rsidR="00AC6BBD" w:rsidRPr="00AC6BBD">
        <w:t>through Jesus Christ</w:t>
      </w:r>
      <w:r w:rsidR="00AC6BBD">
        <w:t xml:space="preserve"> </w:t>
      </w:r>
      <w:r w:rsidR="00AC6BBD" w:rsidRPr="00AC6BBD">
        <w:t xml:space="preserve">our Lord. </w:t>
      </w:r>
      <w:r w:rsidR="00AC6BBD" w:rsidRPr="00AC6BBD">
        <w:rPr>
          <w:b/>
        </w:rPr>
        <w:t>Amen.</w:t>
      </w:r>
    </w:p>
    <w:p w:rsidR="001B1769" w:rsidRDefault="001B1769" w:rsidP="00C13827">
      <w:pPr>
        <w:pStyle w:val="RubricHeading3"/>
      </w:pPr>
      <w:r>
        <w:t>For the Civil Authorities</w:t>
      </w:r>
    </w:p>
    <w:p w:rsidR="001B1769" w:rsidRDefault="001B1769" w:rsidP="00AC6BBD">
      <w:pPr>
        <w:pStyle w:val="RubricHeading3"/>
      </w:pPr>
      <w:r>
        <w:t>25</w:t>
      </w:r>
    </w:p>
    <w:p w:rsidR="001B1769" w:rsidRDefault="001B1769" w:rsidP="001B1769">
      <w:pPr>
        <w:pStyle w:val="Ministertext"/>
      </w:pPr>
      <w:r>
        <w:t xml:space="preserve">O </w:t>
      </w:r>
      <w:r w:rsidR="00C32B3F">
        <w:t>Merciful</w:t>
      </w:r>
      <w:r>
        <w:t xml:space="preserve"> Father in heaven, </w:t>
      </w:r>
      <w:r w:rsidR="00CE797C">
        <w:t>Who</w:t>
      </w:r>
      <w:r>
        <w:t xml:space="preserve"> </w:t>
      </w:r>
      <w:proofErr w:type="spellStart"/>
      <w:r>
        <w:t>holdest</w:t>
      </w:r>
      <w:proofErr w:type="spellEnd"/>
      <w:r>
        <w:t xml:space="preserve"> in Thy hand all the might of man, and </w:t>
      </w:r>
      <w:r w:rsidR="00CE797C">
        <w:t>Who</w:t>
      </w:r>
      <w:r>
        <w:t xml:space="preserve"> hast ordained the powers that be for the punishment of evildoers, and for the praise of them that do well, and of </w:t>
      </w:r>
      <w:r w:rsidR="00E30220">
        <w:t>who</w:t>
      </w:r>
      <w:r>
        <w:t>m is all rule and authority in the kingdoms of the world: We humbly beseech Thee, graciously regard Thy servants, the President of the United States, the Governor of this Commonwealth, our Judges and Magistrates, and all the Rulers of the earth. May all that receive the sword, as Thy ministers, bear it according to Thy commandment.</w:t>
      </w:r>
      <w:r w:rsidR="002802AE">
        <w:t xml:space="preserve"> </w:t>
      </w:r>
      <w:r>
        <w:t xml:space="preserve">Enlighten and defend them by Thy </w:t>
      </w:r>
      <w:r w:rsidR="00C32B3F">
        <w:t>name</w:t>
      </w:r>
      <w:r>
        <w:t>, O God.</w:t>
      </w:r>
      <w:r w:rsidR="002802AE">
        <w:t xml:space="preserve"> </w:t>
      </w:r>
      <w:r>
        <w:t xml:space="preserve">Grant them wisdom and understanding, that, under their peaceable governance, </w:t>
      </w:r>
      <w:proofErr w:type="gramStart"/>
      <w:r>
        <w:t>Thy</w:t>
      </w:r>
      <w:proofErr w:type="gramEnd"/>
      <w:r>
        <w:t xml:space="preserve"> people may be guarded and directed in righteousness, quietness, and unity.</w:t>
      </w:r>
      <w:r w:rsidR="002802AE">
        <w:t xml:space="preserve"> </w:t>
      </w:r>
      <w:r>
        <w:t xml:space="preserve">Protect and prolong their lives O God of our salvation, that we, with them, may show forth the praise of Thy </w:t>
      </w:r>
      <w:r w:rsidR="00C32B3F">
        <w:t>name</w:t>
      </w:r>
      <w:r>
        <w:t xml:space="preserve">;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AC6BBD">
      <w:pPr>
        <w:pStyle w:val="RubricHeading3"/>
      </w:pPr>
      <w:r>
        <w:t>26</w:t>
      </w:r>
    </w:p>
    <w:p w:rsidR="001B1769" w:rsidRDefault="001B1769" w:rsidP="00E6683A">
      <w:pPr>
        <w:pStyle w:val="Rubric"/>
      </w:pPr>
      <w:r>
        <w:t xml:space="preserve">For our </w:t>
      </w:r>
      <w:r w:rsidR="00C13827">
        <w:t>E</w:t>
      </w:r>
      <w:r>
        <w:t>nemies</w:t>
      </w:r>
      <w:r w:rsidR="00C13827">
        <w:t>.</w:t>
      </w:r>
    </w:p>
    <w:p w:rsidR="00E6683A" w:rsidRDefault="001B1769" w:rsidP="00E6683A">
      <w:pPr>
        <w:pStyle w:val="Ministertext"/>
        <w:rPr>
          <w:b/>
        </w:rPr>
      </w:pPr>
      <w:r>
        <w:t xml:space="preserve">Forgive, we beseech Thee, O Lord, our enemies and them that despitefully use us, and so change their hearts that they may walk with us in meekness and peace;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E6683A">
      <w:pPr>
        <w:pStyle w:val="RubricHeading3"/>
      </w:pPr>
      <w:r>
        <w:t>27</w:t>
      </w:r>
    </w:p>
    <w:p w:rsidR="001B1769" w:rsidRDefault="001B1769" w:rsidP="001B1769">
      <w:pPr>
        <w:pStyle w:val="Ministertext"/>
      </w:pPr>
      <w:r>
        <w:t xml:space="preserve">O </w:t>
      </w:r>
      <w:r w:rsidR="00C32B3F">
        <w:t>Almighty</w:t>
      </w:r>
      <w:r>
        <w:t xml:space="preserve">, Everlasting God, </w:t>
      </w:r>
      <w:r w:rsidR="00CE797C">
        <w:t>Who</w:t>
      </w:r>
      <w:r>
        <w:t xml:space="preserve">, through Thine Only Son, our blessed Lord, hast commanded us to love our enemies, to do good to them that hate us, and to pray for them that persecute us: We earnestly beseech Thee that by Thy gracious visitation they may be led to true repentance, and may have the same love, and be of one accord, and of one mind and heart with us, and with Thy whole Church; </w:t>
      </w:r>
      <w:r w:rsidR="00E6683A" w:rsidRPr="00AC6BBD">
        <w:t>through</w:t>
      </w:r>
      <w:r w:rsidR="00E6683A">
        <w:t xml:space="preserve"> the same, Thy dear Son, our Lord</w:t>
      </w:r>
      <w:r w:rsidR="00E6683A" w:rsidRPr="00AC6BBD">
        <w:t xml:space="preserve"> Jesus Christ. </w:t>
      </w:r>
      <w:r w:rsidR="00E6683A" w:rsidRPr="00AC6BBD">
        <w:rPr>
          <w:b/>
        </w:rPr>
        <w:t>Amen.</w:t>
      </w:r>
    </w:p>
    <w:p w:rsidR="001B1769" w:rsidRDefault="001B1769" w:rsidP="00AC6BBD">
      <w:pPr>
        <w:pStyle w:val="RubricHeading3"/>
      </w:pPr>
      <w:r>
        <w:t>28</w:t>
      </w:r>
    </w:p>
    <w:p w:rsidR="001B1769" w:rsidRDefault="001B1769" w:rsidP="00E6683A">
      <w:pPr>
        <w:pStyle w:val="Rubric"/>
      </w:pPr>
      <w:r>
        <w:t>In Time of National Calamity</w:t>
      </w:r>
      <w:r w:rsidR="00C13827">
        <w:t>.</w:t>
      </w:r>
    </w:p>
    <w:p w:rsidR="00E6683A" w:rsidRDefault="001B1769" w:rsidP="00E6683A">
      <w:pPr>
        <w:pStyle w:val="Ministertext"/>
        <w:rPr>
          <w:b/>
        </w:rPr>
      </w:pPr>
      <w:r>
        <w:t xml:space="preserve">O </w:t>
      </w:r>
      <w:r w:rsidR="00C32B3F">
        <w:t>Lord</w:t>
      </w:r>
      <w:r>
        <w:t xml:space="preserve"> God, Heavenly Father: We humbly confess unto Thee that by our evil doings and continual disobedience, we have deserved these Thy chastisements; but we earnestly beseech Thee, for Thy </w:t>
      </w:r>
      <w:r w:rsidR="00C32B3F">
        <w:t>name</w:t>
      </w:r>
      <w:r>
        <w:t xml:space="preserve">'s sake, to spare us; restrain the harmful power of the enemy, and succor Thy suffering people; that Thy </w:t>
      </w:r>
      <w:r>
        <w:lastRenderedPageBreak/>
        <w:t xml:space="preserve">Word may be declared faithfully and without hinderance, and that we, amending our sinful lives, may walk obediently to Thy holy commandments;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E6683A">
      <w:pPr>
        <w:pStyle w:val="RubricHeading3"/>
      </w:pPr>
      <w:r>
        <w:t>29</w:t>
      </w:r>
    </w:p>
    <w:p w:rsidR="001B1769" w:rsidRPr="00E6683A" w:rsidRDefault="001B1769" w:rsidP="001B1769">
      <w:pPr>
        <w:pStyle w:val="Ministertext"/>
        <w:rPr>
          <w:b/>
        </w:rPr>
      </w:pPr>
      <w:r>
        <w:t>L</w:t>
      </w:r>
      <w:r w:rsidR="00C32B3F">
        <w:t>ook</w:t>
      </w:r>
      <w:r>
        <w:t xml:space="preserve"> mercifully, O Lord, we beseech Thee, on the affliction of Thy people; and let not our sins destroy </w:t>
      </w:r>
      <w:proofErr w:type="gramStart"/>
      <w:r>
        <w:t>us, but</w:t>
      </w:r>
      <w:proofErr w:type="gramEnd"/>
      <w:r>
        <w:t xml:space="preserve"> let Thine almighty mercy save us; through Jesus Christ, Thy Son, our Lord.</w:t>
      </w:r>
      <w:r w:rsidR="002802AE">
        <w:t xml:space="preserve"> </w:t>
      </w:r>
      <w:r w:rsidR="00E6683A">
        <w:rPr>
          <w:b/>
        </w:rPr>
        <w:t>Amen.</w:t>
      </w:r>
    </w:p>
    <w:p w:rsidR="001B1769" w:rsidRDefault="001B1769" w:rsidP="00AC6BBD">
      <w:pPr>
        <w:pStyle w:val="RubricHeading3"/>
      </w:pPr>
      <w:r>
        <w:t>30</w:t>
      </w:r>
    </w:p>
    <w:p w:rsidR="001B1769" w:rsidRPr="00E6683A" w:rsidRDefault="001B1769" w:rsidP="001B1769">
      <w:pPr>
        <w:pStyle w:val="Ministertext"/>
        <w:rPr>
          <w:b/>
        </w:rPr>
      </w:pPr>
      <w:r>
        <w:t>M</w:t>
      </w:r>
      <w:r w:rsidR="00C32B3F">
        <w:t>ost</w:t>
      </w:r>
      <w:r>
        <w:t xml:space="preserve"> </w:t>
      </w:r>
      <w:r w:rsidR="00C32B3F">
        <w:t>l</w:t>
      </w:r>
      <w:r>
        <w:t xml:space="preserve">oving and </w:t>
      </w:r>
      <w:r w:rsidR="00C32B3F">
        <w:t>g</w:t>
      </w:r>
      <w:r>
        <w:t xml:space="preserve">racious Lord God, </w:t>
      </w:r>
      <w:r w:rsidR="00CE797C">
        <w:t>Who</w:t>
      </w:r>
      <w:r>
        <w:t xml:space="preserve"> for our many grievous sins art pleased sorely to chasten us: We flee to Thy tender and fatherly compassion alone, beseeching Thee that, as a father </w:t>
      </w:r>
      <w:proofErr w:type="spellStart"/>
      <w:r>
        <w:t>pitieth</w:t>
      </w:r>
      <w:proofErr w:type="spellEnd"/>
      <w:r>
        <w:t xml:space="preserve"> his children, Thou </w:t>
      </w:r>
      <w:proofErr w:type="spellStart"/>
      <w:r>
        <w:t>wouldest</w:t>
      </w:r>
      <w:proofErr w:type="spellEnd"/>
      <w:r>
        <w:t xml:space="preserve"> pity us miserable sinners; turn away Thy righteous wrath and give us not over to deserved death, but deliver us, that we may now and evermore praise Thee, O gracious God and Father, </w:t>
      </w:r>
      <w:r w:rsidR="00CE797C">
        <w:t>Who</w:t>
      </w:r>
      <w:r>
        <w:t xml:space="preserve"> </w:t>
      </w:r>
      <w:proofErr w:type="spellStart"/>
      <w:r>
        <w:t>desirest</w:t>
      </w:r>
      <w:proofErr w:type="spellEnd"/>
      <w:r>
        <w:t xml:space="preserve"> not the death of a sinner, but rather that he may turn from his wickedness and live; through Jesus Christ, Thy Son, our Lord.</w:t>
      </w:r>
      <w:r w:rsidR="002802AE">
        <w:t xml:space="preserve"> </w:t>
      </w:r>
      <w:r w:rsidR="00E6683A">
        <w:rPr>
          <w:b/>
        </w:rPr>
        <w:t>Amen.</w:t>
      </w:r>
    </w:p>
    <w:p w:rsidR="001B1769" w:rsidRDefault="001B1769" w:rsidP="00AC6BBD">
      <w:pPr>
        <w:pStyle w:val="RubricHeading3"/>
      </w:pPr>
      <w:r>
        <w:t>31</w:t>
      </w:r>
    </w:p>
    <w:p w:rsidR="001B1769" w:rsidRDefault="001B1769" w:rsidP="00E6683A">
      <w:pPr>
        <w:pStyle w:val="Rubric"/>
      </w:pPr>
      <w:r>
        <w:t>For Prisoners</w:t>
      </w:r>
    </w:p>
    <w:p w:rsidR="001B1769" w:rsidRDefault="00C32B3F" w:rsidP="001B1769">
      <w:pPr>
        <w:pStyle w:val="Ministertext"/>
      </w:pPr>
      <w:r>
        <w:t>Almighty</w:t>
      </w:r>
      <w:r w:rsidR="001B1769">
        <w:t xml:space="preserve"> God, </w:t>
      </w:r>
      <w:proofErr w:type="gramStart"/>
      <w:r w:rsidR="00CE797C">
        <w:t>Who</w:t>
      </w:r>
      <w:proofErr w:type="gramEnd"/>
      <w:r w:rsidR="001B1769">
        <w:t xml:space="preserve"> didst bring the Apostle Peter forth out of prison: Have</w:t>
      </w:r>
      <w:r w:rsidR="002802AE">
        <w:t xml:space="preserve"> </w:t>
      </w:r>
      <w:r w:rsidR="001B1769">
        <w:t xml:space="preserve">mercy upon all who are innocently imprisoned, and set them free from their bonds, that we may rejoice in their deliverance, and continually give praise to Thee;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AC6BBD">
      <w:pPr>
        <w:pStyle w:val="RubricHeading3"/>
      </w:pPr>
      <w:r>
        <w:t>32</w:t>
      </w:r>
    </w:p>
    <w:p w:rsidR="001B1769" w:rsidRDefault="001B1769" w:rsidP="00E6683A">
      <w:pPr>
        <w:pStyle w:val="Rubric"/>
      </w:pPr>
      <w:r>
        <w:t xml:space="preserve">For </w:t>
      </w:r>
      <w:r w:rsidR="00C13827">
        <w:t>P</w:t>
      </w:r>
      <w:r>
        <w:t xml:space="preserve">eace and </w:t>
      </w:r>
      <w:r w:rsidR="00C13827">
        <w:t>Q</w:t>
      </w:r>
      <w:r>
        <w:t>uietness</w:t>
      </w:r>
    </w:p>
    <w:p w:rsidR="001B1769" w:rsidRDefault="001B1769" w:rsidP="001B1769">
      <w:pPr>
        <w:pStyle w:val="Ministertext"/>
      </w:pPr>
      <w:r>
        <w:t xml:space="preserve">O Lord, we beseech Thee mercifully to hear the prayers of Thy Church that we, being delivered from all adversities and serving Thee with a quiet mind, may enjoy Thy peace all the days of our life; </w:t>
      </w:r>
      <w:r w:rsidR="00E6683A" w:rsidRPr="00AC6BBD">
        <w:t>through Jesus Christ</w:t>
      </w:r>
      <w:r w:rsidR="00E6683A">
        <w:t xml:space="preserve"> </w:t>
      </w:r>
      <w:r w:rsidR="00E6683A" w:rsidRPr="00AC6BBD">
        <w:t xml:space="preserve">our Lord. </w:t>
      </w:r>
      <w:r w:rsidR="00E6683A" w:rsidRPr="00AC6BBD">
        <w:rPr>
          <w:b/>
        </w:rPr>
        <w:t>Amen.</w:t>
      </w:r>
      <w:r>
        <w:t xml:space="preserve"> </w:t>
      </w:r>
    </w:p>
    <w:p w:rsidR="001B1769" w:rsidRDefault="001B1769" w:rsidP="00AC6BBD">
      <w:pPr>
        <w:pStyle w:val="RubricHeadingLargeCap4"/>
      </w:pPr>
      <w:r>
        <w:t>In Time of Affliction and Distress</w:t>
      </w:r>
    </w:p>
    <w:p w:rsidR="001B1769" w:rsidRDefault="001B1769" w:rsidP="00AC6BBD">
      <w:pPr>
        <w:pStyle w:val="RubricHeading3"/>
      </w:pPr>
      <w:r>
        <w:t>33</w:t>
      </w:r>
    </w:p>
    <w:p w:rsidR="00E6683A" w:rsidRDefault="00C32B3F" w:rsidP="00E6683A">
      <w:pPr>
        <w:pStyle w:val="Ministertext"/>
        <w:rPr>
          <w:b/>
        </w:rPr>
      </w:pPr>
      <w:r>
        <w:t>Almighty</w:t>
      </w:r>
      <w:r w:rsidR="001B1769">
        <w:t xml:space="preserve"> and Everlasting God, the Consolation of the sorrowful, and the</w:t>
      </w:r>
      <w:r w:rsidR="002802AE">
        <w:t xml:space="preserve"> </w:t>
      </w:r>
      <w:r w:rsidR="001B1769">
        <w:t xml:space="preserve">Strength of the weak: May the prayers of them that in any tribulation or distress cry unto Thee, graciously come before Thee, so that in all their necessities they may mark and receive Thy manifold help and comfort;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E6683A">
      <w:pPr>
        <w:pStyle w:val="RubricHeading3"/>
      </w:pPr>
      <w:r>
        <w:t>34</w:t>
      </w:r>
    </w:p>
    <w:p w:rsidR="001B1769" w:rsidRDefault="00C32B3F" w:rsidP="001B1769">
      <w:pPr>
        <w:pStyle w:val="Ministertext"/>
      </w:pPr>
      <w:r>
        <w:t>Almighty</w:t>
      </w:r>
      <w:r w:rsidR="001B1769">
        <w:t xml:space="preserve"> and most Merciful God, </w:t>
      </w:r>
      <w:r w:rsidR="00CE797C">
        <w:t>Who</w:t>
      </w:r>
      <w:r w:rsidR="001B1769">
        <w:t xml:space="preserve"> hast appointed us to endure sufferings and death with our Lord Jesus Christ, before we enter with Him into eternal glory: Grant us grace at all times to subject ourselves to Thy holy will, and to continue steadfast in the true faith unto the end of our lives, and at all times to find peace and joy in the blessed hope of the resurrection of the dead, and of the glory of the world to come;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AC6BBD">
      <w:pPr>
        <w:pStyle w:val="RubricHeading3"/>
      </w:pPr>
      <w:r>
        <w:t>35</w:t>
      </w:r>
    </w:p>
    <w:p w:rsidR="001B1769" w:rsidRDefault="00C32B3F" w:rsidP="001B1769">
      <w:pPr>
        <w:pStyle w:val="Ministertext"/>
      </w:pPr>
      <w:r>
        <w:t>Almighty</w:t>
      </w:r>
      <w:r w:rsidR="001B1769">
        <w:t xml:space="preserve"> God, cast not away Thy people who cry unto Thee in their tribulation; but for the glory of Thy </w:t>
      </w:r>
      <w:r>
        <w:t>name</w:t>
      </w:r>
      <w:r w:rsidR="001B1769">
        <w:t>, be pleased to succor the afflicted;</w:t>
      </w:r>
      <w:r w:rsidR="00E6683A" w:rsidRPr="00E6683A">
        <w:t xml:space="preserve">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AC6BBD">
      <w:pPr>
        <w:pStyle w:val="RubricHeading3"/>
      </w:pPr>
      <w:r>
        <w:t>36</w:t>
      </w:r>
    </w:p>
    <w:p w:rsidR="001B1769" w:rsidRDefault="001B1769" w:rsidP="00E6683A">
      <w:pPr>
        <w:pStyle w:val="Rubric"/>
      </w:pPr>
      <w:r>
        <w:t>For the Sick</w:t>
      </w:r>
      <w:r w:rsidR="00C13827">
        <w:t>.</w:t>
      </w:r>
    </w:p>
    <w:p w:rsidR="001B1769" w:rsidRDefault="00C32B3F" w:rsidP="001B1769">
      <w:pPr>
        <w:pStyle w:val="Ministertext"/>
      </w:pPr>
      <w:r>
        <w:lastRenderedPageBreak/>
        <w:t>Almighty</w:t>
      </w:r>
      <w:r w:rsidR="001B1769">
        <w:t xml:space="preserve">, Everlasting God, the eternal Salvation of them that believe: Hear our prayers in behalf of Thy servants who are sick for whom we implore the aid of Thy mercy, that being restored to health, they may render thanks to Thee in Thy Church; through </w:t>
      </w:r>
      <w:r w:rsidR="00E6683A" w:rsidRPr="00AC6BBD">
        <w:t>Jesus Christ</w:t>
      </w:r>
      <w:r w:rsidR="00E6683A">
        <w:t xml:space="preserve"> </w:t>
      </w:r>
      <w:r w:rsidR="00E6683A" w:rsidRPr="00AC6BBD">
        <w:t xml:space="preserve">our Lord. </w:t>
      </w:r>
      <w:r w:rsidR="00E6683A" w:rsidRPr="00AC6BBD">
        <w:rPr>
          <w:b/>
        </w:rPr>
        <w:t>Amen.</w:t>
      </w:r>
    </w:p>
    <w:p w:rsidR="0090787D" w:rsidRDefault="0090787D" w:rsidP="00AC6BBD">
      <w:pPr>
        <w:pStyle w:val="RubricHeading3"/>
      </w:pPr>
    </w:p>
    <w:p w:rsidR="001B1769" w:rsidRDefault="001B1769" w:rsidP="00AC6BBD">
      <w:pPr>
        <w:pStyle w:val="RubricHeading3"/>
      </w:pPr>
      <w:r>
        <w:t>37</w:t>
      </w:r>
    </w:p>
    <w:p w:rsidR="001B1769" w:rsidRDefault="001B1769" w:rsidP="001B1769">
      <w:pPr>
        <w:pStyle w:val="Ministertext"/>
      </w:pPr>
      <w:r>
        <w:t xml:space="preserve">O </w:t>
      </w:r>
      <w:r w:rsidR="00C32B3F">
        <w:t>Lord</w:t>
      </w:r>
      <w:r>
        <w:t xml:space="preserve">, look down from heaven, behold, visit and relieve Thy servants, for whom we offer our supplications; look upon them with the eyes of Thy mercy; give them comfort and sure confidence in Thee; defend them from the danger of the enemy, and keep them in perpetual peace and safety; </w:t>
      </w:r>
      <w:r w:rsidR="00E6683A" w:rsidRPr="00AC6BBD">
        <w:t>through Jesus Christ</w:t>
      </w:r>
      <w:r w:rsidR="00E6683A">
        <w:t xml:space="preserve"> </w:t>
      </w:r>
      <w:r w:rsidR="00E6683A" w:rsidRPr="00AC6BBD">
        <w:t xml:space="preserve">our Lord. </w:t>
      </w:r>
      <w:r w:rsidR="00E6683A" w:rsidRPr="00AC6BBD">
        <w:rPr>
          <w:b/>
        </w:rPr>
        <w:t>Amen.</w:t>
      </w:r>
      <w:r w:rsidR="002802AE">
        <w:t xml:space="preserve"> </w:t>
      </w:r>
    </w:p>
    <w:p w:rsidR="001B1769" w:rsidRDefault="001B1769" w:rsidP="00AC6BBD">
      <w:pPr>
        <w:pStyle w:val="RubricHeading3"/>
      </w:pPr>
      <w:r>
        <w:t>38</w:t>
      </w:r>
    </w:p>
    <w:p w:rsidR="001B1769" w:rsidRDefault="001B1769" w:rsidP="00E6683A">
      <w:pPr>
        <w:pStyle w:val="Rubric"/>
      </w:pPr>
      <w:r>
        <w:t>For Mothers</w:t>
      </w:r>
      <w:r w:rsidR="00C13827">
        <w:t>.</w:t>
      </w:r>
    </w:p>
    <w:p w:rsidR="001B1769" w:rsidRDefault="001B1769" w:rsidP="001B1769">
      <w:pPr>
        <w:pStyle w:val="Ministertext"/>
      </w:pPr>
      <w:r>
        <w:t xml:space="preserve">O </w:t>
      </w:r>
      <w:r w:rsidR="00C32B3F">
        <w:t>Almighty</w:t>
      </w:r>
      <w:r>
        <w:t xml:space="preserve">, Everlasting God and Father, Creator of all things, </w:t>
      </w:r>
      <w:r w:rsidR="00CE797C">
        <w:t>Who</w:t>
      </w:r>
      <w:r>
        <w:t xml:space="preserve"> by Thy</w:t>
      </w:r>
      <w:r w:rsidR="002802AE">
        <w:t xml:space="preserve"> </w:t>
      </w:r>
      <w:r>
        <w:t xml:space="preserve">grace, through Thy Son, our Lord, </w:t>
      </w:r>
      <w:proofErr w:type="spellStart"/>
      <w:r>
        <w:t>makest</w:t>
      </w:r>
      <w:proofErr w:type="spellEnd"/>
      <w:r>
        <w:t xml:space="preserve"> the anguish of our human birth a holy and salutary cross: We pray Thee, O gracious Father, Lord and God, that Thou </w:t>
      </w:r>
      <w:proofErr w:type="spellStart"/>
      <w:r>
        <w:t>wouldest</w:t>
      </w:r>
      <w:proofErr w:type="spellEnd"/>
      <w:r>
        <w:t xml:space="preserve"> preserve and guard the work of Thine own hand; forsake not them who cry to Thee in sore travail, but deliver them out of all their pains, to their joy, and to the glory of Thy goodness;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AC6BBD">
      <w:pPr>
        <w:pStyle w:val="RubricHeading3"/>
      </w:pPr>
      <w:r>
        <w:t>39</w:t>
      </w:r>
    </w:p>
    <w:p w:rsidR="001B1769" w:rsidRDefault="001B1769" w:rsidP="00E6683A">
      <w:pPr>
        <w:pStyle w:val="Rubric"/>
      </w:pPr>
      <w:r>
        <w:t>In Time of Great Sickness</w:t>
      </w:r>
      <w:r w:rsidR="00C13827">
        <w:t>.</w:t>
      </w:r>
    </w:p>
    <w:p w:rsidR="00E6683A" w:rsidRDefault="00C32B3F" w:rsidP="00E6683A">
      <w:pPr>
        <w:pStyle w:val="Ministertext"/>
        <w:rPr>
          <w:b/>
        </w:rPr>
      </w:pPr>
      <w:r>
        <w:t>Almighty</w:t>
      </w:r>
      <w:r w:rsidR="001B1769">
        <w:t xml:space="preserve"> and most Merciful God, our Heavenly Father:</w:t>
      </w:r>
      <w:r w:rsidR="002802AE">
        <w:t xml:space="preserve"> </w:t>
      </w:r>
      <w:r w:rsidR="001B1769">
        <w:t>We, Thine erring</w:t>
      </w:r>
      <w:r w:rsidR="002802AE">
        <w:t xml:space="preserve"> </w:t>
      </w:r>
      <w:r w:rsidR="001B1769">
        <w:t xml:space="preserve">children, humbly confess unto Thee, that we have justly deserved the chastening, which for our sins Thou hast sent upon us; but we entreat Thee, of Thy boundless goodness to grant us true repentance, graciously to forgive our sins, to remove from us or to lighten our merited punishment and so to strengthen us by Thy grace that as obedient children we may be subject to Thy will, and bear our afflictions in patience;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E6683A">
      <w:pPr>
        <w:pStyle w:val="RubricHeading3"/>
      </w:pPr>
      <w:r>
        <w:t>40</w:t>
      </w:r>
    </w:p>
    <w:p w:rsidR="001B1769" w:rsidRDefault="001B1769" w:rsidP="00E6683A">
      <w:pPr>
        <w:pStyle w:val="Rubric"/>
      </w:pPr>
      <w:r>
        <w:t>In Time of Drought</w:t>
      </w:r>
      <w:r w:rsidR="00C13827">
        <w:t>.</w:t>
      </w:r>
    </w:p>
    <w:p w:rsidR="001B1769" w:rsidRDefault="001B1769" w:rsidP="001B1769">
      <w:pPr>
        <w:pStyle w:val="Ministertext"/>
      </w:pPr>
      <w:r>
        <w:t xml:space="preserve">O </w:t>
      </w:r>
      <w:r w:rsidR="00C32B3F">
        <w:t>God</w:t>
      </w:r>
      <w:r>
        <w:t xml:space="preserve">, most Merciful Father, in this our necessity, we beseech Thee to open the windows of heaven, and to send a fruitful rain upon us, to revive the earth, and to refresh the fruits thereof, that we may praise and glorify Thy </w:t>
      </w:r>
      <w:r w:rsidR="00C32B3F">
        <w:t>name</w:t>
      </w:r>
      <w:r>
        <w:t xml:space="preserve"> for this Thy mercy; </w:t>
      </w:r>
      <w:r w:rsidR="00E6683A" w:rsidRPr="00AC6BBD">
        <w:t>through Jesus Christ</w:t>
      </w:r>
      <w:r w:rsidR="00E6683A">
        <w:t xml:space="preserve"> </w:t>
      </w:r>
      <w:r w:rsidR="00E6683A" w:rsidRPr="00AC6BBD">
        <w:t xml:space="preserve">our Lord. </w:t>
      </w:r>
      <w:r w:rsidR="00E6683A" w:rsidRPr="00AC6BBD">
        <w:rPr>
          <w:b/>
        </w:rPr>
        <w:t>Amen.</w:t>
      </w:r>
    </w:p>
    <w:p w:rsidR="001B1769" w:rsidRDefault="001B1769" w:rsidP="00AC6BBD">
      <w:pPr>
        <w:pStyle w:val="RubricHeading3"/>
      </w:pPr>
      <w:r>
        <w:t>41</w:t>
      </w:r>
    </w:p>
    <w:p w:rsidR="001B1769" w:rsidRDefault="001B1769" w:rsidP="00E6683A">
      <w:pPr>
        <w:pStyle w:val="Rubric"/>
      </w:pPr>
      <w:r>
        <w:t>In Time of Unseasonable Weather</w:t>
      </w:r>
      <w:r w:rsidR="00C13827">
        <w:t>.</w:t>
      </w:r>
    </w:p>
    <w:p w:rsidR="00E6683A" w:rsidRDefault="001B1769" w:rsidP="00E6683A">
      <w:pPr>
        <w:pStyle w:val="Ministertext"/>
        <w:rPr>
          <w:b/>
        </w:rPr>
      </w:pPr>
      <w:r>
        <w:t xml:space="preserve">O </w:t>
      </w:r>
      <w:r w:rsidR="00C32B3F">
        <w:t>Lord</w:t>
      </w:r>
      <w:r>
        <w:t xml:space="preserve"> God, Heavenly Father, </w:t>
      </w:r>
      <w:r w:rsidR="00CE797C">
        <w:t>Who</w:t>
      </w:r>
      <w:r>
        <w:t xml:space="preserve"> art gracious and merciful, and hast promised that Thou wilt hear us when we call upon Thee in our troubles: We beseech Thee, look not upon our sins and evil deeds, but upon our necessities, and according to Thy mercy send us such seasonable weather, that the earth may in due time yield her increase; that by Thy goodness we may receive our daily bread, and learn to know Thee as a merciful God, and evermore give thanks to Thee for Thy goodness; </w:t>
      </w:r>
      <w:r w:rsidR="00E6683A" w:rsidRPr="00AC6BBD">
        <w:t>through Jesus Christ</w:t>
      </w:r>
      <w:r w:rsidR="00E6683A">
        <w:t>, Thy dear Son,</w:t>
      </w:r>
      <w:r w:rsidR="00E6683A">
        <w:t xml:space="preserve"> </w:t>
      </w:r>
      <w:r w:rsidR="00E6683A" w:rsidRPr="00AC6BBD">
        <w:t xml:space="preserve">our Lord. </w:t>
      </w:r>
      <w:r w:rsidR="00E6683A" w:rsidRPr="00AC6BBD">
        <w:rPr>
          <w:b/>
        </w:rPr>
        <w:t>Amen.</w:t>
      </w:r>
    </w:p>
    <w:p w:rsidR="001B1769" w:rsidRPr="001B1769" w:rsidRDefault="001B1769" w:rsidP="00E6683A">
      <w:pPr>
        <w:pStyle w:val="RubricHeadingLargeCap4"/>
      </w:pPr>
      <w:r w:rsidRPr="001B1769">
        <w:t>Thank</w:t>
      </w:r>
      <w:r w:rsidR="00CD20C6">
        <w:t>s</w:t>
      </w:r>
      <w:r w:rsidRPr="001B1769">
        <w:t>giving</w:t>
      </w:r>
    </w:p>
    <w:p w:rsidR="001B1769" w:rsidRDefault="00CD20C6" w:rsidP="00AC6BBD">
      <w:pPr>
        <w:pStyle w:val="RubricHeading3"/>
      </w:pPr>
      <w:r>
        <w:t>42</w:t>
      </w:r>
    </w:p>
    <w:p w:rsidR="00CD20C6" w:rsidRDefault="00CD20C6" w:rsidP="00E30220">
      <w:pPr>
        <w:pStyle w:val="Ministertext"/>
      </w:pPr>
      <w:r>
        <w:t xml:space="preserve">O </w:t>
      </w:r>
      <w:r w:rsidR="00C32B3F">
        <w:t>Lord</w:t>
      </w:r>
      <w:r>
        <w:t xml:space="preserve"> God, Heavenly Father, from </w:t>
      </w:r>
      <w:r w:rsidR="00E30220">
        <w:t>who</w:t>
      </w:r>
      <w:r>
        <w:t xml:space="preserve">m without ceasing we receive exceeding abundantly all good gifts, and </w:t>
      </w:r>
      <w:r w:rsidR="00E30220">
        <w:t>who</w:t>
      </w:r>
      <w:r>
        <w:t xml:space="preserve"> daily of Thy pure grace </w:t>
      </w:r>
      <w:proofErr w:type="spellStart"/>
      <w:r>
        <w:t>guardest</w:t>
      </w:r>
      <w:proofErr w:type="spellEnd"/>
      <w:r>
        <w:t xml:space="preserve"> us against all evil: Grant us, we beseech Thee, Thy </w:t>
      </w:r>
      <w:r>
        <w:lastRenderedPageBreak/>
        <w:t xml:space="preserve">Holy Spirit, that acknowledging with our whole heart all this Thy goodness, we may now and evermore thank and praise Thy loving kindness and tender mercy; through Jesus Christ, Thy Son, our Lord. </w:t>
      </w:r>
      <w:r w:rsidR="00E6683A" w:rsidRPr="00E6683A">
        <w:rPr>
          <w:b/>
        </w:rPr>
        <w:t>Amen.</w:t>
      </w:r>
    </w:p>
    <w:p w:rsidR="00CD20C6" w:rsidRDefault="00CD20C6" w:rsidP="00AC6BBD">
      <w:pPr>
        <w:pStyle w:val="RubricHeading3"/>
      </w:pPr>
      <w:r>
        <w:t>43</w:t>
      </w:r>
    </w:p>
    <w:p w:rsidR="00CD20C6" w:rsidRPr="00E6683A" w:rsidRDefault="00C32B3F" w:rsidP="00E30220">
      <w:pPr>
        <w:pStyle w:val="Ministertext"/>
        <w:rPr>
          <w:b/>
        </w:rPr>
      </w:pPr>
      <w:r>
        <w:t>Almighty</w:t>
      </w:r>
      <w:r w:rsidR="00CD20C6">
        <w:t xml:space="preserve"> God, our Heavenly Father, </w:t>
      </w:r>
      <w:r w:rsidR="00E30220">
        <w:t>who</w:t>
      </w:r>
      <w:r w:rsidR="00CD20C6">
        <w:t>se mercies are new unto us every</w:t>
      </w:r>
      <w:r w:rsidR="002802AE">
        <w:t xml:space="preserve"> </w:t>
      </w:r>
      <w:r w:rsidR="00CD20C6">
        <w:t xml:space="preserve">morning, and </w:t>
      </w:r>
      <w:r w:rsidR="00CE797C">
        <w:t>Who</w:t>
      </w:r>
      <w:r w:rsidR="00CD20C6">
        <w:t>, though we have in no wise deserved Thy goodness, dost</w:t>
      </w:r>
      <w:r w:rsidR="002802AE">
        <w:t xml:space="preserve"> </w:t>
      </w:r>
      <w:r w:rsidR="00CD20C6">
        <w:t>abundantly provide for all our wants of body and soul: Give us, we pray Thee, Thy Holy Spirit, that we may heartily acknowledge Thy merciful goodness toward us, give thanks for all Thy benefits, and serve Thee in willing obedience; through Jesus Christ, Thy Son, our Lord.</w:t>
      </w:r>
      <w:r w:rsidR="002802AE">
        <w:t xml:space="preserve"> </w:t>
      </w:r>
      <w:r w:rsidR="00E6683A">
        <w:rPr>
          <w:b/>
        </w:rPr>
        <w:t>Amen.</w:t>
      </w:r>
    </w:p>
    <w:p w:rsidR="00CD20C6" w:rsidRDefault="00CD20C6" w:rsidP="00AC6BBD">
      <w:pPr>
        <w:pStyle w:val="RubricHeading3"/>
      </w:pPr>
      <w:r>
        <w:t>44</w:t>
      </w:r>
    </w:p>
    <w:p w:rsidR="00CE4760" w:rsidRPr="00E6683A" w:rsidRDefault="00CE4760" w:rsidP="00CE4760">
      <w:pPr>
        <w:pStyle w:val="Ministertext"/>
        <w:rPr>
          <w:b/>
        </w:rPr>
      </w:pPr>
      <w:r w:rsidRPr="00CE4760">
        <w:t xml:space="preserve">Almighty and most </w:t>
      </w:r>
      <w:proofErr w:type="spellStart"/>
      <w:proofErr w:type="gramStart"/>
      <w:r w:rsidRPr="00CE4760">
        <w:t>merciful.God</w:t>
      </w:r>
      <w:proofErr w:type="spellEnd"/>
      <w:proofErr w:type="gramEnd"/>
      <w:r w:rsidRPr="00CE4760">
        <w:t xml:space="preserve">, </w:t>
      </w:r>
      <w:r w:rsidR="00CE797C">
        <w:t>Who</w:t>
      </w:r>
      <w:r w:rsidRPr="00CE4760">
        <w:t xml:space="preserve"> in Thy Fatherly wisdom</w:t>
      </w:r>
      <w:r>
        <w:t xml:space="preserve"> </w:t>
      </w:r>
      <w:r w:rsidRPr="00CE4760">
        <w:t>hast chastened us on account of our sins, that we might</w:t>
      </w:r>
      <w:r>
        <w:t xml:space="preserve"> </w:t>
      </w:r>
      <w:r w:rsidRPr="00CE4760">
        <w:t>not continue in impenitence and vain confidence, and thus perish</w:t>
      </w:r>
      <w:r>
        <w:t xml:space="preserve"> </w:t>
      </w:r>
      <w:r w:rsidRPr="00CE4760">
        <w:t xml:space="preserve">with the ungodly: in the midst of wrath Thou hast </w:t>
      </w:r>
      <w:proofErr w:type="spellStart"/>
      <w:r w:rsidRPr="00CE4760">
        <w:t>rememberedmercy</w:t>
      </w:r>
      <w:proofErr w:type="spellEnd"/>
      <w:r w:rsidRPr="00CE4760">
        <w:t xml:space="preserve">, and </w:t>
      </w:r>
      <w:proofErr w:type="spellStart"/>
      <w:r w:rsidRPr="00CE4760">
        <w:t>bast</w:t>
      </w:r>
      <w:proofErr w:type="spellEnd"/>
      <w:r w:rsidRPr="00CE4760">
        <w:t xml:space="preserve"> graciously delivered us out of our affliction. We</w:t>
      </w:r>
      <w:r>
        <w:t xml:space="preserve"> </w:t>
      </w:r>
      <w:r w:rsidRPr="00CE4760">
        <w:t>give Thee, therefore, most hearty thanks and praise, that Thou</w:t>
      </w:r>
      <w:r>
        <w:t xml:space="preserve"> </w:t>
      </w:r>
      <w:proofErr w:type="spellStart"/>
      <w:r w:rsidRPr="00CE4760">
        <w:t>bast</w:t>
      </w:r>
      <w:proofErr w:type="spellEnd"/>
      <w:r w:rsidRPr="00CE4760">
        <w:t xml:space="preserve"> turned away from us Thy just anger, and shown Thyself </w:t>
      </w:r>
      <w:r w:rsidRPr="00CE4760">
        <w:rPr>
          <w:rFonts w:eastAsia="Times New Roman"/>
        </w:rPr>
        <w:t>favorable toward us, Thine unworthy servants. Bless the Lord,</w:t>
      </w:r>
      <w:r>
        <w:rPr>
          <w:rFonts w:eastAsia="Times New Roman"/>
        </w:rPr>
        <w:t xml:space="preserve"> O </w:t>
      </w:r>
      <w:r w:rsidRPr="00CE4760">
        <w:rPr>
          <w:rFonts w:eastAsia="Times New Roman"/>
        </w:rPr>
        <w:t>my soul; and all that is within me, bless His holy name.</w:t>
      </w:r>
      <w:r>
        <w:rPr>
          <w:rFonts w:eastAsia="Times New Roman"/>
        </w:rPr>
        <w:t xml:space="preserve"> </w:t>
      </w:r>
      <w:r w:rsidRPr="00CE4760">
        <w:rPr>
          <w:rFonts w:eastAsia="Times New Roman"/>
        </w:rPr>
        <w:t>Bless the Lord, my soul, and forget not all His benefits.</w:t>
      </w:r>
      <w:r>
        <w:rPr>
          <w:rFonts w:eastAsia="Times New Roman"/>
        </w:rPr>
        <w:t xml:space="preserve"> </w:t>
      </w:r>
      <w:r w:rsidRPr="00CE4760">
        <w:rPr>
          <w:rFonts w:eastAsia="Times New Roman"/>
        </w:rPr>
        <w:t>Thou, Lord, art merciful and gracious, slow to anger, and plenteous</w:t>
      </w:r>
      <w:r>
        <w:rPr>
          <w:rFonts w:eastAsia="Times New Roman"/>
        </w:rPr>
        <w:t xml:space="preserve"> </w:t>
      </w:r>
      <w:r w:rsidRPr="00CE4760">
        <w:rPr>
          <w:rFonts w:eastAsia="Times New Roman"/>
        </w:rPr>
        <w:t>in mercy. Glory be to Thee, God, forever; through</w:t>
      </w:r>
      <w:r>
        <w:rPr>
          <w:rFonts w:eastAsia="Times New Roman"/>
        </w:rPr>
        <w:t xml:space="preserve"> </w:t>
      </w:r>
      <w:r w:rsidRPr="00CE4760">
        <w:rPr>
          <w:rFonts w:eastAsia="Times New Roman"/>
        </w:rPr>
        <w:t>Jesus Christ, our Lord.</w:t>
      </w:r>
      <w:r w:rsidR="00E6683A">
        <w:rPr>
          <w:rFonts w:eastAsia="Times New Roman"/>
        </w:rPr>
        <w:t xml:space="preserve"> </w:t>
      </w:r>
      <w:r w:rsidR="00E6683A">
        <w:rPr>
          <w:rFonts w:eastAsia="Times New Roman"/>
          <w:b/>
        </w:rPr>
        <w:t>Amen.</w:t>
      </w:r>
    </w:p>
    <w:p w:rsidR="00CD20C6" w:rsidRDefault="00CD20C6" w:rsidP="00AC6BBD">
      <w:pPr>
        <w:pStyle w:val="RubricHeading3"/>
      </w:pPr>
      <w:r>
        <w:t>45</w:t>
      </w:r>
    </w:p>
    <w:p w:rsidR="00CE4760" w:rsidRDefault="00CE4760" w:rsidP="00CE4760">
      <w:pPr>
        <w:pStyle w:val="Ministertext"/>
        <w:rPr>
          <w:b/>
          <w:bCs/>
          <w:caps/>
        </w:rPr>
      </w:pPr>
      <w:r w:rsidRPr="00CE4760">
        <w:t xml:space="preserve">Glory be to Thee, </w:t>
      </w:r>
      <w:r w:rsidR="00E6683A">
        <w:t xml:space="preserve">O </w:t>
      </w:r>
      <w:r w:rsidRPr="00CE4760">
        <w:t>God Most Holy; glory be to Thee,</w:t>
      </w:r>
      <w:r>
        <w:t xml:space="preserve"> </w:t>
      </w:r>
      <w:r w:rsidR="00E6683A">
        <w:t xml:space="preserve">O </w:t>
      </w:r>
      <w:r w:rsidRPr="00CE4760">
        <w:t xml:space="preserve">God Most High; glory be to Thee, </w:t>
      </w:r>
      <w:r w:rsidR="00E6683A">
        <w:t xml:space="preserve">O </w:t>
      </w:r>
      <w:r w:rsidRPr="00CE4760">
        <w:t>King of heaven and</w:t>
      </w:r>
      <w:r>
        <w:t xml:space="preserve"> </w:t>
      </w:r>
      <w:r w:rsidRPr="00CE4760">
        <w:t xml:space="preserve">earth, </w:t>
      </w:r>
      <w:r w:rsidR="00CE797C">
        <w:t>Who</w:t>
      </w:r>
      <w:r w:rsidRPr="00CE4760">
        <w:t xml:space="preserve">, as a father </w:t>
      </w:r>
      <w:proofErr w:type="spellStart"/>
      <w:r w:rsidRPr="00CE4760">
        <w:t>pitieth</w:t>
      </w:r>
      <w:proofErr w:type="spellEnd"/>
      <w:r w:rsidRPr="00CE4760">
        <w:t xml:space="preserve"> his children, </w:t>
      </w:r>
      <w:proofErr w:type="spellStart"/>
      <w:r w:rsidRPr="00CE4760">
        <w:t>pitiest</w:t>
      </w:r>
      <w:proofErr w:type="spellEnd"/>
      <w:r w:rsidRPr="00CE4760">
        <w:t xml:space="preserve"> us. Fill us</w:t>
      </w:r>
      <w:r>
        <w:t xml:space="preserve"> </w:t>
      </w:r>
      <w:r w:rsidRPr="00CE4760">
        <w:t>with joy and gladness in the Holy Ghost, that, when Thou shalt</w:t>
      </w:r>
      <w:r>
        <w:t xml:space="preserve"> </w:t>
      </w:r>
      <w:r w:rsidRPr="00CE4760">
        <w:t>render to every man according to his works, we may be found</w:t>
      </w:r>
      <w:r>
        <w:t xml:space="preserve"> </w:t>
      </w:r>
      <w:r w:rsidRPr="00CE4760">
        <w:t xml:space="preserve">acceptable before Thee, through Him </w:t>
      </w:r>
      <w:r w:rsidR="00CE797C">
        <w:t>Who</w:t>
      </w:r>
      <w:r w:rsidRPr="00CE4760">
        <w:t xml:space="preserve"> hath redeemed us from</w:t>
      </w:r>
      <w:r>
        <w:t xml:space="preserve"> </w:t>
      </w:r>
      <w:r w:rsidRPr="00CE4760">
        <w:t>the shame and curse of sin, even Jesus Christ, Thy dear Son,</w:t>
      </w:r>
      <w:r>
        <w:t xml:space="preserve"> </w:t>
      </w:r>
      <w:r w:rsidRPr="00CE4760">
        <w:t xml:space="preserve">our Lord. </w:t>
      </w:r>
      <w:r w:rsidRPr="00E6683A">
        <w:rPr>
          <w:b/>
        </w:rPr>
        <w:t>Amen.</w:t>
      </w:r>
    </w:p>
    <w:p w:rsidR="00CD20C6" w:rsidRDefault="00CD20C6" w:rsidP="00AC6BBD">
      <w:pPr>
        <w:pStyle w:val="RubricHeadingLargeCap4"/>
      </w:pPr>
      <w:r>
        <w:t>For Special Gifts and Graces</w:t>
      </w:r>
    </w:p>
    <w:p w:rsidR="00CD20C6" w:rsidRDefault="00CD20C6" w:rsidP="00AC6BBD">
      <w:pPr>
        <w:pStyle w:val="RubricHeadingLargeCap4"/>
      </w:pPr>
      <w:r>
        <w:t>46</w:t>
      </w:r>
    </w:p>
    <w:p w:rsidR="00CD20C6" w:rsidRDefault="00CD20C6" w:rsidP="00E6683A">
      <w:pPr>
        <w:pStyle w:val="Rubric"/>
      </w:pPr>
      <w:r>
        <w:t xml:space="preserve">For </w:t>
      </w:r>
      <w:r w:rsidR="00E6683A">
        <w:t>Protection During the Day.</w:t>
      </w:r>
    </w:p>
    <w:p w:rsidR="00CD20C6" w:rsidRDefault="00CD20C6" w:rsidP="00CD20C6">
      <w:pPr>
        <w:pStyle w:val="Ministertext"/>
      </w:pPr>
      <w:r w:rsidRPr="00D55D61">
        <w:t xml:space="preserve">O Lord, our heavenly Father, almighty and everlasting God, </w:t>
      </w:r>
      <w:proofErr w:type="gramStart"/>
      <w:r w:rsidR="00CE797C">
        <w:t>Who</w:t>
      </w:r>
      <w:proofErr w:type="gramEnd"/>
      <w:r w:rsidRPr="00D55D61">
        <w:t xml:space="preserve"> hast safely brought us to the beginning of this day, defend us in the same with Thy mighty power and grant that all our doings, being ordered by Thy governance may be righteous in Thy sight; through Jesus Christ our Lord</w:t>
      </w:r>
      <w:r>
        <w:t>.</w:t>
      </w:r>
      <w:r w:rsidR="00E6683A">
        <w:t xml:space="preserve"> </w:t>
      </w:r>
      <w:r w:rsidR="00E6683A" w:rsidRPr="00E6683A">
        <w:rPr>
          <w:b/>
        </w:rPr>
        <w:t>Amen.</w:t>
      </w:r>
    </w:p>
    <w:p w:rsidR="00CD20C6" w:rsidRDefault="00CD20C6" w:rsidP="00AC6BBD">
      <w:pPr>
        <w:pStyle w:val="RubricHeading3"/>
      </w:pPr>
      <w:r>
        <w:t>47</w:t>
      </w:r>
    </w:p>
    <w:p w:rsidR="00E6683A" w:rsidRDefault="00E6683A" w:rsidP="00E6683A">
      <w:pPr>
        <w:pStyle w:val="Rubric"/>
      </w:pPr>
      <w:r>
        <w:t>For Protection During the Night.</w:t>
      </w:r>
    </w:p>
    <w:p w:rsidR="00CD20C6" w:rsidRDefault="00C32B3F" w:rsidP="00CD20C6">
      <w:pPr>
        <w:pStyle w:val="Ministertext"/>
      </w:pPr>
      <w:r>
        <w:t>Lighten</w:t>
      </w:r>
      <w:r w:rsidR="00CD20C6">
        <w:t xml:space="preserve"> our darkness, we beseech Thee, O Lord; and by Thy great mercy defend us from all perils and dangers of this night; for the love of Thy Only Son, our </w:t>
      </w:r>
      <w:proofErr w:type="spellStart"/>
      <w:r w:rsidR="00CE797C">
        <w:t>Saviour</w:t>
      </w:r>
      <w:proofErr w:type="spellEnd"/>
      <w:r w:rsidR="00CD20C6">
        <w:t xml:space="preserve">, Jesus </w:t>
      </w:r>
      <w:r w:rsidR="00E6683A">
        <w:t xml:space="preserve">Christ. </w:t>
      </w:r>
      <w:r w:rsidR="00E6683A" w:rsidRPr="00E6683A">
        <w:rPr>
          <w:b/>
        </w:rPr>
        <w:t>Amen.</w:t>
      </w:r>
      <w:r w:rsidR="002802AE">
        <w:t xml:space="preserve"> </w:t>
      </w:r>
    </w:p>
    <w:p w:rsidR="00CD20C6" w:rsidRDefault="00CD20C6" w:rsidP="00AC6BBD">
      <w:pPr>
        <w:pStyle w:val="RubricHeading3"/>
      </w:pPr>
      <w:r>
        <w:t>48</w:t>
      </w:r>
    </w:p>
    <w:p w:rsidR="00CD20C6" w:rsidRDefault="00CD20C6" w:rsidP="00E6683A">
      <w:pPr>
        <w:pStyle w:val="Rubric"/>
      </w:pPr>
      <w:r>
        <w:t>For Grace to use our Gifts</w:t>
      </w:r>
      <w:r w:rsidR="00E6683A">
        <w:t>.</w:t>
      </w:r>
    </w:p>
    <w:p w:rsidR="00CD20C6" w:rsidRPr="00E6683A" w:rsidRDefault="00CD20C6" w:rsidP="00CD20C6">
      <w:pPr>
        <w:pStyle w:val="Ministertext"/>
        <w:rPr>
          <w:b/>
        </w:rPr>
      </w:pPr>
      <w:r>
        <w:t xml:space="preserve">O </w:t>
      </w:r>
      <w:r w:rsidR="00C32B3F">
        <w:t>Lord</w:t>
      </w:r>
      <w:r>
        <w:t xml:space="preserve"> God Almighty, </w:t>
      </w:r>
      <w:proofErr w:type="gramStart"/>
      <w:r w:rsidR="00CE797C">
        <w:t>Who</w:t>
      </w:r>
      <w:proofErr w:type="gramEnd"/>
      <w:r>
        <w:t xml:space="preserve"> dost endue Thy servants with divers and singular gifts of the Holy Ghost: Leave us not, we beseech Thee, destitute of Thy manifold gifts, nor yet of grace to use them alway</w:t>
      </w:r>
      <w:r w:rsidR="00E30220">
        <w:t>s</w:t>
      </w:r>
      <w:r>
        <w:t xml:space="preserve"> to Thy honor and glory; through Jesus </w:t>
      </w:r>
      <w:r w:rsidR="00E6683A">
        <w:t>Christ our</w:t>
      </w:r>
      <w:r>
        <w:t xml:space="preserve"> Lord.</w:t>
      </w:r>
      <w:r w:rsidR="002802AE">
        <w:t xml:space="preserve"> </w:t>
      </w:r>
      <w:r w:rsidR="00E6683A">
        <w:rPr>
          <w:b/>
        </w:rPr>
        <w:t>Amen.</w:t>
      </w:r>
    </w:p>
    <w:p w:rsidR="00CD20C6" w:rsidRDefault="00CD20C6" w:rsidP="00AC6BBD">
      <w:pPr>
        <w:pStyle w:val="RubricHeading3"/>
      </w:pPr>
      <w:r>
        <w:t>49</w:t>
      </w:r>
    </w:p>
    <w:p w:rsidR="00CD20C6" w:rsidRDefault="00CD20C6" w:rsidP="00E6683A">
      <w:pPr>
        <w:pStyle w:val="Rubric"/>
      </w:pPr>
      <w:r>
        <w:t>For grace to receive the Word</w:t>
      </w:r>
      <w:r w:rsidR="00E6683A">
        <w:t>.</w:t>
      </w:r>
    </w:p>
    <w:p w:rsidR="00CD20C6" w:rsidRDefault="00CD20C6" w:rsidP="00CD20C6">
      <w:pPr>
        <w:pStyle w:val="Ministertext"/>
      </w:pPr>
      <w:r>
        <w:t xml:space="preserve">Blessed Lord, </w:t>
      </w:r>
      <w:proofErr w:type="gramStart"/>
      <w:r w:rsidR="00CE797C">
        <w:t>Who</w:t>
      </w:r>
      <w:proofErr w:type="gramEnd"/>
      <w:r>
        <w:t xml:space="preserve"> hast caused all Holy Scripture to be written for our learning, grant that we may in such wise hear them, read, mark, learn, and inwardly digest them, that by the patience and comfort of </w:t>
      </w:r>
      <w:r>
        <w:lastRenderedPageBreak/>
        <w:t xml:space="preserve">Thy holy Word we may embrace and ever hold fast the blessed hope of everlasting life which Thou hast given us in our </w:t>
      </w:r>
      <w:proofErr w:type="spellStart"/>
      <w:r w:rsidR="00CE797C">
        <w:t>Saviour</w:t>
      </w:r>
      <w:proofErr w:type="spellEnd"/>
      <w:r>
        <w:t xml:space="preserve"> Jesus Christ.</w:t>
      </w:r>
      <w:r w:rsidR="00E6683A">
        <w:t xml:space="preserve"> </w:t>
      </w:r>
      <w:r w:rsidR="00E6683A" w:rsidRPr="00E6683A">
        <w:rPr>
          <w:b/>
        </w:rPr>
        <w:t>Amen.</w:t>
      </w:r>
      <w:r w:rsidR="00E6683A">
        <w:t xml:space="preserve"> </w:t>
      </w:r>
    </w:p>
    <w:p w:rsidR="00CD20C6" w:rsidRDefault="00CD20C6" w:rsidP="00AC6BBD">
      <w:pPr>
        <w:pStyle w:val="RubricHeading3"/>
      </w:pPr>
      <w:r>
        <w:t>50</w:t>
      </w:r>
    </w:p>
    <w:p w:rsidR="00CD20C6" w:rsidRDefault="00CD20C6" w:rsidP="00E6683A">
      <w:pPr>
        <w:pStyle w:val="Rubric"/>
      </w:pPr>
      <w:r>
        <w:t xml:space="preserve">For </w:t>
      </w:r>
      <w:r w:rsidR="00E6683A">
        <w:t>G</w:t>
      </w:r>
      <w:r>
        <w:t xml:space="preserve">race to be lid into all </w:t>
      </w:r>
      <w:r w:rsidR="00E6683A">
        <w:t>T</w:t>
      </w:r>
      <w:r>
        <w:t>ruth</w:t>
      </w:r>
      <w:r w:rsidR="00E6683A">
        <w:t>.</w:t>
      </w:r>
    </w:p>
    <w:p w:rsidR="00CD20C6" w:rsidRDefault="00C32B3F" w:rsidP="00CD20C6">
      <w:pPr>
        <w:pStyle w:val="Ministertext"/>
      </w:pPr>
      <w:r>
        <w:t>Enlighten</w:t>
      </w:r>
      <w:r w:rsidR="00CD20C6">
        <w:t xml:space="preserve"> our minds, we beseech Thee, O God, by the Spirit </w:t>
      </w:r>
      <w:r w:rsidR="00CE797C">
        <w:t>Who</w:t>
      </w:r>
      <w:r w:rsidR="00CD20C6">
        <w:t xml:space="preserve"> </w:t>
      </w:r>
      <w:proofErr w:type="spellStart"/>
      <w:r w:rsidR="00CD20C6">
        <w:t>proceedeth</w:t>
      </w:r>
      <w:proofErr w:type="spellEnd"/>
      <w:r w:rsidR="00CD20C6">
        <w:t xml:space="preserve"> from Thee; that, as Thy Son hath promised, we may be led into all truth; through the same </w:t>
      </w:r>
      <w:r w:rsidR="00E6683A">
        <w:t xml:space="preserve">our Lord </w:t>
      </w:r>
      <w:r w:rsidR="00CD20C6">
        <w:t>Jesus Christ</w:t>
      </w:r>
      <w:r w:rsidR="00E6683A">
        <w:t>.</w:t>
      </w:r>
      <w:r w:rsidR="002802AE">
        <w:t xml:space="preserve"> </w:t>
      </w:r>
      <w:r w:rsidR="00E6683A" w:rsidRPr="00E6683A">
        <w:rPr>
          <w:b/>
        </w:rPr>
        <w:t>Amen.</w:t>
      </w:r>
    </w:p>
    <w:p w:rsidR="00CD20C6" w:rsidRDefault="00CD20C6" w:rsidP="00AC6BBD">
      <w:pPr>
        <w:pStyle w:val="RubricHeading3"/>
      </w:pPr>
      <w:r>
        <w:t>51</w:t>
      </w:r>
    </w:p>
    <w:p w:rsidR="00CD20C6" w:rsidRDefault="00CD20C6" w:rsidP="00E6683A">
      <w:pPr>
        <w:pStyle w:val="Rubric"/>
      </w:pPr>
      <w:r>
        <w:t>For Spiritual Renewal</w:t>
      </w:r>
    </w:p>
    <w:p w:rsidR="00CD20C6" w:rsidRDefault="00C32B3F" w:rsidP="00CD20C6">
      <w:pPr>
        <w:pStyle w:val="Ministertext"/>
      </w:pPr>
      <w:r>
        <w:t>Almighty</w:t>
      </w:r>
      <w:r w:rsidR="00CD20C6">
        <w:t xml:space="preserve"> God, </w:t>
      </w:r>
      <w:proofErr w:type="gramStart"/>
      <w:r w:rsidR="00CE797C">
        <w:t>Who</w:t>
      </w:r>
      <w:proofErr w:type="gramEnd"/>
      <w:r w:rsidR="00CD20C6">
        <w:t xml:space="preserve"> hast given us Thine Only-begotten Son to take our nature upon Him: Grant that we being regenerate and made Thy children by adoption and grace, may daily be renewed by Thy Holy Spirit</w:t>
      </w:r>
      <w:r w:rsidR="00E6683A">
        <w:t xml:space="preserve">; </w:t>
      </w:r>
      <w:r w:rsidR="00E6683A">
        <w:t xml:space="preserve">through the same our Lord Jesus Christ. </w:t>
      </w:r>
      <w:r w:rsidR="00E6683A" w:rsidRPr="00E6683A">
        <w:rPr>
          <w:b/>
        </w:rPr>
        <w:t>Amen.</w:t>
      </w:r>
      <w:r w:rsidR="002802AE">
        <w:t xml:space="preserve"> </w:t>
      </w:r>
    </w:p>
    <w:p w:rsidR="00CD20C6" w:rsidRDefault="00CD20C6" w:rsidP="00AC6BBD">
      <w:pPr>
        <w:pStyle w:val="RubricHeading3"/>
      </w:pPr>
      <w:r>
        <w:t>52</w:t>
      </w:r>
    </w:p>
    <w:p w:rsidR="00CD20C6" w:rsidRDefault="00CD20C6" w:rsidP="00E6683A">
      <w:pPr>
        <w:pStyle w:val="Rubric"/>
      </w:pPr>
      <w:r>
        <w:t>For Penitence</w:t>
      </w:r>
    </w:p>
    <w:p w:rsidR="00CD20C6" w:rsidRDefault="00C32B3F" w:rsidP="00CD20C6">
      <w:pPr>
        <w:pStyle w:val="Ministertext"/>
      </w:pPr>
      <w:r>
        <w:t>Merciful</w:t>
      </w:r>
      <w:r w:rsidR="00CD20C6">
        <w:t xml:space="preserve"> Father, give us grace that we may never presume to sin; but if at any time we offend Thy Divine Majesty, may we truly repent and lament our offence, and by a lively faith obtain remission of all our sins; solely through the merits of</w:t>
      </w:r>
      <w:r w:rsidR="00E6683A">
        <w:t xml:space="preserve"> Thy Son, our </w:t>
      </w:r>
      <w:proofErr w:type="spellStart"/>
      <w:r w:rsidR="00E6683A">
        <w:t>Saviour</w:t>
      </w:r>
      <w:proofErr w:type="spellEnd"/>
      <w:r w:rsidR="00CD20C6">
        <w:t xml:space="preserve"> Jesus Christ.</w:t>
      </w:r>
      <w:r w:rsidR="002802AE">
        <w:t xml:space="preserve"> </w:t>
      </w:r>
      <w:r w:rsidR="00E6683A" w:rsidRPr="00E6683A">
        <w:rPr>
          <w:b/>
        </w:rPr>
        <w:t>Amen.</w:t>
      </w:r>
    </w:p>
    <w:p w:rsidR="00CD20C6" w:rsidRDefault="00CD20C6" w:rsidP="00AC6BBD">
      <w:pPr>
        <w:pStyle w:val="RubricHeading3"/>
      </w:pPr>
      <w:r>
        <w:t>53</w:t>
      </w:r>
    </w:p>
    <w:p w:rsidR="00CD20C6" w:rsidRDefault="00CD20C6" w:rsidP="00E6683A">
      <w:pPr>
        <w:pStyle w:val="Rubric"/>
      </w:pPr>
      <w:r>
        <w:t>For Pardon</w:t>
      </w:r>
    </w:p>
    <w:p w:rsidR="00CD20C6" w:rsidRPr="00E6683A" w:rsidRDefault="00C32B3F" w:rsidP="00CD20C6">
      <w:pPr>
        <w:pStyle w:val="Ministertext"/>
        <w:rPr>
          <w:b/>
        </w:rPr>
      </w:pPr>
      <w:r>
        <w:t>Hear</w:t>
      </w:r>
      <w:r w:rsidR="00CD20C6">
        <w:t>, we beseech Thee, O Lord, the prayer of Thy suppliants, and spare those who confess their sins unto Thee, that Thou mayest bestow upon us both pardon and peace; through Jesus Christ</w:t>
      </w:r>
      <w:r w:rsidR="00E6683A">
        <w:t xml:space="preserve"> </w:t>
      </w:r>
      <w:r w:rsidR="00CD20C6">
        <w:t>our Lord.</w:t>
      </w:r>
      <w:r w:rsidR="002802AE">
        <w:t xml:space="preserve"> </w:t>
      </w:r>
      <w:r w:rsidR="00E6683A">
        <w:rPr>
          <w:b/>
        </w:rPr>
        <w:t>Amen.</w:t>
      </w:r>
    </w:p>
    <w:p w:rsidR="00CD20C6" w:rsidRDefault="00CD20C6" w:rsidP="00AC6BBD">
      <w:pPr>
        <w:pStyle w:val="RubricHeading3"/>
      </w:pPr>
      <w:r>
        <w:t>54</w:t>
      </w:r>
    </w:p>
    <w:p w:rsidR="00CD20C6" w:rsidRDefault="00CD20C6" w:rsidP="00E6683A">
      <w:pPr>
        <w:pStyle w:val="Rubric"/>
      </w:pPr>
      <w:r>
        <w:t>For Deliverance from Sin</w:t>
      </w:r>
    </w:p>
    <w:p w:rsidR="00CD20C6" w:rsidRPr="00E6683A" w:rsidRDefault="00C32B3F" w:rsidP="00CD20C6">
      <w:pPr>
        <w:pStyle w:val="Ministertext"/>
        <w:rPr>
          <w:b/>
        </w:rPr>
      </w:pPr>
      <w:r>
        <w:t>We</w:t>
      </w:r>
      <w:r w:rsidR="00CD20C6">
        <w:t xml:space="preserve"> beseech Thee, O Lord, in Thy clemency to show us Thine unspeakable mercy; that Thou mayest both set us free from our sins, and rescue us from the</w:t>
      </w:r>
      <w:r w:rsidR="002802AE">
        <w:t xml:space="preserve"> </w:t>
      </w:r>
      <w:r w:rsidR="00CD20C6">
        <w:t>punishments</w:t>
      </w:r>
      <w:r w:rsidR="002802AE">
        <w:t xml:space="preserve"> </w:t>
      </w:r>
      <w:r w:rsidR="00CD20C6">
        <w:t>which, for</w:t>
      </w:r>
      <w:r w:rsidR="002802AE">
        <w:t xml:space="preserve"> </w:t>
      </w:r>
      <w:r w:rsidR="00CD20C6">
        <w:t>our</w:t>
      </w:r>
      <w:r w:rsidR="002802AE">
        <w:t xml:space="preserve"> </w:t>
      </w:r>
      <w:r w:rsidR="00CD20C6">
        <w:t>sins, we</w:t>
      </w:r>
      <w:r w:rsidR="002802AE">
        <w:t xml:space="preserve"> </w:t>
      </w:r>
      <w:r w:rsidR="00CD20C6">
        <w:t>deserve; through Jesus Christ</w:t>
      </w:r>
      <w:r w:rsidR="00C13827">
        <w:t xml:space="preserve"> </w:t>
      </w:r>
      <w:r w:rsidR="00CD20C6">
        <w:t>our Lord.</w:t>
      </w:r>
      <w:r w:rsidR="002802AE">
        <w:t xml:space="preserve"> </w:t>
      </w:r>
      <w:r w:rsidR="00E6683A">
        <w:rPr>
          <w:b/>
        </w:rPr>
        <w:t>Amen.</w:t>
      </w:r>
    </w:p>
    <w:p w:rsidR="00CD20C6" w:rsidRDefault="00CD20C6" w:rsidP="00AC6BBD">
      <w:pPr>
        <w:pStyle w:val="RubricHeading3"/>
      </w:pPr>
      <w:r>
        <w:t>55</w:t>
      </w:r>
    </w:p>
    <w:p w:rsidR="00CD20C6" w:rsidRDefault="00CD20C6" w:rsidP="00E6683A">
      <w:pPr>
        <w:pStyle w:val="Rubric"/>
      </w:pPr>
      <w:r>
        <w:t>For Grace to do God's Will</w:t>
      </w:r>
    </w:p>
    <w:p w:rsidR="00CD20C6" w:rsidRPr="00CE797C" w:rsidRDefault="00C32B3F" w:rsidP="00CD20C6">
      <w:pPr>
        <w:pStyle w:val="Ministertext"/>
        <w:rPr>
          <w:b/>
        </w:rPr>
      </w:pPr>
      <w:r>
        <w:t>Almighty</w:t>
      </w:r>
      <w:r w:rsidR="00CD20C6">
        <w:t xml:space="preserve"> God, give us grace that we may cast away the works of darkness, and put upon us the armor of light, now in the time of this mortal life, in which Thy Son Jesus Christ came to visit us in great humility; that in the last day, when He shall come again in His glorious Majesty to judge both the quick and the dead, we may rise to the life immortal; through the same Jesus Christ</w:t>
      </w:r>
      <w:r w:rsidR="00C13827">
        <w:t xml:space="preserve"> </w:t>
      </w:r>
      <w:r w:rsidR="00CD20C6">
        <w:t>our Lord.</w:t>
      </w:r>
      <w:r w:rsidR="002802AE">
        <w:t xml:space="preserve"> </w:t>
      </w:r>
      <w:r w:rsidR="00CE797C">
        <w:rPr>
          <w:b/>
        </w:rPr>
        <w:t>Amen.</w:t>
      </w:r>
    </w:p>
    <w:p w:rsidR="00CD20C6" w:rsidRDefault="00CD20C6" w:rsidP="00AC6BBD">
      <w:pPr>
        <w:pStyle w:val="RubricHeading3"/>
      </w:pPr>
      <w:r>
        <w:t>56</w:t>
      </w:r>
    </w:p>
    <w:p w:rsidR="002E5434" w:rsidRDefault="002E5434" w:rsidP="00C13827">
      <w:pPr>
        <w:pStyle w:val="Rubric"/>
      </w:pPr>
      <w:r>
        <w:t xml:space="preserve">For Grace </w:t>
      </w:r>
      <w:r w:rsidR="00C13827">
        <w:t xml:space="preserve">to love and serve </w:t>
      </w:r>
      <w:r>
        <w:t>God</w:t>
      </w:r>
      <w:r w:rsidR="00C13827">
        <w:t>.</w:t>
      </w:r>
    </w:p>
    <w:p w:rsidR="00CD20C6" w:rsidRDefault="002E5434" w:rsidP="00C13827">
      <w:pPr>
        <w:pStyle w:val="Ministertext"/>
      </w:pPr>
      <w:r>
        <w:t xml:space="preserve">O </w:t>
      </w:r>
      <w:r w:rsidR="00C32B3F">
        <w:t>God</w:t>
      </w:r>
      <w:r>
        <w:t xml:space="preserve">, </w:t>
      </w:r>
      <w:r w:rsidR="00CE797C">
        <w:t>Who</w:t>
      </w:r>
      <w:r>
        <w:t xml:space="preserve">, through the grace of Thy Holy Spirit, dost pour the gifts of charity into the hearts of Thy faithful people: Grant unto Thy </w:t>
      </w:r>
      <w:proofErr w:type="gramStart"/>
      <w:r>
        <w:t>servants</w:t>
      </w:r>
      <w:proofErr w:type="gramEnd"/>
      <w:r>
        <w:t xml:space="preserve"> health both of mind and body, that they may love Thee with their whole strength, and with their whole heart perform those things which are pleasing unto Thee</w:t>
      </w:r>
      <w:r w:rsidR="00C13827">
        <w:t xml:space="preserve">; </w:t>
      </w:r>
      <w:r w:rsidR="00C13827" w:rsidRPr="00CE797C">
        <w:t xml:space="preserve">through Jesus Christ our Lord. </w:t>
      </w:r>
      <w:r w:rsidR="00C13827" w:rsidRPr="00CE797C">
        <w:rPr>
          <w:b/>
        </w:rPr>
        <w:t>Amen.</w:t>
      </w:r>
    </w:p>
    <w:p w:rsidR="002E5434" w:rsidRDefault="002E5434" w:rsidP="00AC6BBD">
      <w:pPr>
        <w:pStyle w:val="RubricHeading3"/>
      </w:pPr>
      <w:r>
        <w:t>57</w:t>
      </w:r>
    </w:p>
    <w:p w:rsidR="002E5434" w:rsidRDefault="002E5434" w:rsidP="00C13827">
      <w:pPr>
        <w:pStyle w:val="Rubric"/>
      </w:pPr>
      <w:r>
        <w:t>For Aid against Temptation</w:t>
      </w:r>
      <w:r w:rsidR="00C13827">
        <w:t>.</w:t>
      </w:r>
    </w:p>
    <w:p w:rsidR="002E5434" w:rsidRPr="00C13827" w:rsidRDefault="002E5434" w:rsidP="002E5434">
      <w:pPr>
        <w:pStyle w:val="Ministertext"/>
        <w:rPr>
          <w:b/>
        </w:rPr>
      </w:pPr>
      <w:r>
        <w:t xml:space="preserve">O </w:t>
      </w:r>
      <w:r w:rsidR="00C32B3F">
        <w:t>God</w:t>
      </w:r>
      <w:r>
        <w:t xml:space="preserve">, </w:t>
      </w:r>
      <w:r w:rsidR="00CE797C">
        <w:t>Who</w:t>
      </w:r>
      <w:r>
        <w:t xml:space="preserve"> </w:t>
      </w:r>
      <w:proofErr w:type="spellStart"/>
      <w:r>
        <w:t>justifiest</w:t>
      </w:r>
      <w:proofErr w:type="spellEnd"/>
      <w:r>
        <w:t xml:space="preserve"> the ungodly, and </w:t>
      </w:r>
      <w:r w:rsidR="00CE797C">
        <w:t>Who</w:t>
      </w:r>
      <w:r>
        <w:t xml:space="preserve"> </w:t>
      </w:r>
      <w:proofErr w:type="spellStart"/>
      <w:r>
        <w:t>desirest</w:t>
      </w:r>
      <w:proofErr w:type="spellEnd"/>
      <w:r>
        <w:t xml:space="preserve"> not the death of the sinner: We humbly implore Thy Majesty, that Thou </w:t>
      </w:r>
      <w:proofErr w:type="spellStart"/>
      <w:r>
        <w:t>wouldest</w:t>
      </w:r>
      <w:proofErr w:type="spellEnd"/>
      <w:r>
        <w:t xml:space="preserve"> graciously assist, by Thy heavenly aid, and evermore shield </w:t>
      </w:r>
      <w:r>
        <w:lastRenderedPageBreak/>
        <w:t>with Thy protection, Thy servants who trust in Thy mercy, that they may be separated by no temptations from Thee, and, without ceasing, may serve Thee; through Jesus Christ, Thy Son our Lord.</w:t>
      </w:r>
      <w:r w:rsidR="002802AE">
        <w:t xml:space="preserve"> </w:t>
      </w:r>
      <w:r w:rsidR="00C13827">
        <w:rPr>
          <w:b/>
        </w:rPr>
        <w:t xml:space="preserve">Amen. </w:t>
      </w:r>
    </w:p>
    <w:p w:rsidR="002E5434" w:rsidRDefault="002E5434" w:rsidP="00AC6BBD">
      <w:pPr>
        <w:pStyle w:val="RubricHeading3"/>
      </w:pPr>
      <w:r>
        <w:t>58</w:t>
      </w:r>
    </w:p>
    <w:p w:rsidR="002E5434" w:rsidRDefault="002E5434" w:rsidP="00C13827">
      <w:pPr>
        <w:pStyle w:val="Rubric"/>
      </w:pPr>
      <w:r>
        <w:t>For Faith</w:t>
      </w:r>
      <w:r w:rsidR="00C13827">
        <w:t>.</w:t>
      </w:r>
    </w:p>
    <w:p w:rsidR="002E5434" w:rsidRPr="00C13827" w:rsidRDefault="00C32B3F" w:rsidP="002E5434">
      <w:pPr>
        <w:pStyle w:val="Ministertext"/>
        <w:rPr>
          <w:b/>
        </w:rPr>
      </w:pPr>
      <w:r>
        <w:t>Almighty</w:t>
      </w:r>
      <w:r w:rsidR="002E5434">
        <w:t xml:space="preserve"> and Ever-living God, </w:t>
      </w:r>
      <w:proofErr w:type="gramStart"/>
      <w:r w:rsidR="00CE797C">
        <w:t>Who</w:t>
      </w:r>
      <w:proofErr w:type="gramEnd"/>
      <w:r w:rsidR="002E5434">
        <w:t xml:space="preserve"> hast given to them that believe exceeding great and precious promises: Grant us so perfectly, and without al</w:t>
      </w:r>
      <w:r w:rsidR="00E30220">
        <w:t>l doubt, to believe in Thy Son J</w:t>
      </w:r>
      <w:r w:rsidR="002E5434">
        <w:t>esus Christ, that our faith in Thy sight may never be reproved.</w:t>
      </w:r>
      <w:r w:rsidR="002802AE">
        <w:t xml:space="preserve"> </w:t>
      </w:r>
      <w:r w:rsidR="002E5434">
        <w:t xml:space="preserve">Hear us, O Lord, through the same, our </w:t>
      </w:r>
      <w:proofErr w:type="spellStart"/>
      <w:r w:rsidR="00CE797C">
        <w:t>Saviour</w:t>
      </w:r>
      <w:proofErr w:type="spellEnd"/>
      <w:r w:rsidR="002E5434">
        <w:t xml:space="preserve"> Jesus Christ.</w:t>
      </w:r>
      <w:r w:rsidR="002802AE">
        <w:t xml:space="preserve"> </w:t>
      </w:r>
      <w:r w:rsidR="00C13827">
        <w:rPr>
          <w:b/>
        </w:rPr>
        <w:t>Amen.</w:t>
      </w:r>
    </w:p>
    <w:p w:rsidR="002E5434" w:rsidRDefault="002E5434" w:rsidP="00AC6BBD">
      <w:pPr>
        <w:pStyle w:val="RubricHeading3"/>
      </w:pPr>
      <w:r>
        <w:t>59</w:t>
      </w:r>
    </w:p>
    <w:p w:rsidR="002E5434" w:rsidRDefault="002E5434" w:rsidP="00C13827">
      <w:pPr>
        <w:pStyle w:val="Rubric"/>
      </w:pPr>
      <w:r>
        <w:t>For Divine Guidance and Help</w:t>
      </w:r>
      <w:r w:rsidR="00C13827">
        <w:t>.</w:t>
      </w:r>
    </w:p>
    <w:p w:rsidR="002E5434" w:rsidRPr="00C13827" w:rsidRDefault="00C32B3F" w:rsidP="002E5434">
      <w:pPr>
        <w:pStyle w:val="Ministertext"/>
        <w:rPr>
          <w:b/>
        </w:rPr>
      </w:pPr>
      <w:r>
        <w:t>Direct</w:t>
      </w:r>
      <w:r w:rsidR="002E5434">
        <w:t xml:space="preserve"> us, O Lord, in all our doings, with Thy most gracious favor, and further us with Thy continual help; that in all our works begun, continued, and ended in Thee, we may glorify Thy holy </w:t>
      </w:r>
      <w:r>
        <w:t>name</w:t>
      </w:r>
      <w:r w:rsidR="002E5434">
        <w:t>; and finally, by Thy mercy, obtain everlasting life; through Jesus Christ</w:t>
      </w:r>
      <w:r w:rsidR="00C13827">
        <w:t xml:space="preserve"> </w:t>
      </w:r>
      <w:r w:rsidR="002E5434">
        <w:t>our Lord.</w:t>
      </w:r>
      <w:r w:rsidR="002802AE">
        <w:t xml:space="preserve"> </w:t>
      </w:r>
      <w:r w:rsidR="00C13827">
        <w:rPr>
          <w:b/>
        </w:rPr>
        <w:t>Amen.</w:t>
      </w:r>
    </w:p>
    <w:p w:rsidR="002E5434" w:rsidRDefault="002E5434" w:rsidP="00AC6BBD">
      <w:pPr>
        <w:pStyle w:val="RubricHeading3"/>
      </w:pPr>
      <w:r>
        <w:t>60</w:t>
      </w:r>
    </w:p>
    <w:p w:rsidR="002E5434" w:rsidRPr="00C13827" w:rsidRDefault="002E5434" w:rsidP="002E5434">
      <w:pPr>
        <w:pStyle w:val="Ministertext"/>
        <w:rPr>
          <w:b/>
          <w:caps/>
        </w:rPr>
      </w:pPr>
      <w:r>
        <w:t xml:space="preserve">O </w:t>
      </w:r>
      <w:r w:rsidR="00C32B3F">
        <w:t>Almighty</w:t>
      </w:r>
      <w:r>
        <w:t xml:space="preserve"> and Everlasting God, vouchsafe, we beseech Thee, to direct, sanctify and govern both our hearts and bodies in the ways of Thy laws, and in the works of Thy commandments; that, through Thy most mighty protection, both here and ever, we may be preserved in body and soul; </w:t>
      </w:r>
      <w:r w:rsidR="00C13827">
        <w:t xml:space="preserve">through our Lord and </w:t>
      </w:r>
      <w:proofErr w:type="spellStart"/>
      <w:r w:rsidR="00C13827">
        <w:t>Saviour</w:t>
      </w:r>
      <w:proofErr w:type="spellEnd"/>
      <w:r w:rsidR="00C13827">
        <w:t xml:space="preserve"> Jesus Christ. </w:t>
      </w:r>
      <w:r w:rsidR="00C13827" w:rsidRPr="00C13827">
        <w:rPr>
          <w:b/>
        </w:rPr>
        <w:t>Amen.</w:t>
      </w:r>
    </w:p>
    <w:p w:rsidR="002E5434" w:rsidRDefault="002E5434" w:rsidP="00AC6BBD">
      <w:pPr>
        <w:pStyle w:val="RubricHeading3"/>
      </w:pPr>
      <w:r>
        <w:t>61</w:t>
      </w:r>
    </w:p>
    <w:p w:rsidR="00C13827" w:rsidRDefault="00C13827" w:rsidP="00C13827">
      <w:pPr>
        <w:pStyle w:val="Rubric"/>
      </w:pPr>
      <w:r>
        <w:t>For Spiritual Illumination.</w:t>
      </w:r>
    </w:p>
    <w:p w:rsidR="002E5434" w:rsidRPr="00C13827" w:rsidRDefault="00C32B3F" w:rsidP="002E5434">
      <w:pPr>
        <w:pStyle w:val="Ministertext"/>
        <w:rPr>
          <w:b/>
        </w:rPr>
      </w:pPr>
      <w:r>
        <w:t>Grant</w:t>
      </w:r>
      <w:r w:rsidR="002E5434">
        <w:t xml:space="preserve">, we beseech Thee, Almighty God, that the brightness of Thy glory may shine forth upon us, and that the light of Thy light by the illumination of the Holy Spirit may stablish the hearts of all that have been born anew by Thy grace; through </w:t>
      </w:r>
      <w:r w:rsidR="00C13827">
        <w:t xml:space="preserve">our Lord Jesus Christ. </w:t>
      </w:r>
      <w:r w:rsidR="00C13827">
        <w:rPr>
          <w:b/>
        </w:rPr>
        <w:t>Amen.</w:t>
      </w:r>
    </w:p>
    <w:p w:rsidR="002E5434" w:rsidRDefault="002E5434" w:rsidP="00AC6BBD">
      <w:pPr>
        <w:pStyle w:val="RubricHeading3"/>
      </w:pPr>
      <w:r>
        <w:t>62</w:t>
      </w:r>
    </w:p>
    <w:p w:rsidR="002E5434" w:rsidRDefault="002E5434" w:rsidP="00CE797C">
      <w:pPr>
        <w:pStyle w:val="Rubric"/>
      </w:pPr>
      <w:r>
        <w:t xml:space="preserve">For </w:t>
      </w:r>
      <w:r w:rsidR="00C13827">
        <w:t>L</w:t>
      </w:r>
      <w:r>
        <w:t>ikeness to Christ</w:t>
      </w:r>
      <w:r w:rsidR="00C13827">
        <w:t>.</w:t>
      </w:r>
    </w:p>
    <w:p w:rsidR="002E5434" w:rsidRPr="00C13827" w:rsidRDefault="00C32B3F" w:rsidP="002E5434">
      <w:pPr>
        <w:pStyle w:val="Ministertext"/>
        <w:rPr>
          <w:b/>
        </w:rPr>
      </w:pPr>
      <w:r>
        <w:t>Almighty</w:t>
      </w:r>
      <w:r w:rsidR="002E5434">
        <w:t xml:space="preserve"> God, </w:t>
      </w:r>
      <w:proofErr w:type="gramStart"/>
      <w:r w:rsidR="00CE797C">
        <w:t>Who</w:t>
      </w:r>
      <w:proofErr w:type="gramEnd"/>
      <w:r w:rsidR="002E5434">
        <w:t xml:space="preserve"> hast given Thine Only Son, to be unto us both a sacrifice for sin and also an ensample of godly life: Give us grace that we may always most thankfully receive that His inestimable benefit, and also daily endeavor ourselves to follow the blessed steps of His most holy life; through the same Jesus Christ our Lord.</w:t>
      </w:r>
      <w:r w:rsidR="002802AE">
        <w:t xml:space="preserve"> </w:t>
      </w:r>
      <w:r w:rsidR="00C13827">
        <w:rPr>
          <w:b/>
        </w:rPr>
        <w:t>Amen.</w:t>
      </w:r>
    </w:p>
    <w:p w:rsidR="002E5434" w:rsidRDefault="002E5434" w:rsidP="00AC6BBD">
      <w:pPr>
        <w:pStyle w:val="RubricHeading3"/>
      </w:pPr>
      <w:r>
        <w:t>63</w:t>
      </w:r>
    </w:p>
    <w:p w:rsidR="002E5434" w:rsidRDefault="002E5434" w:rsidP="00CE797C">
      <w:pPr>
        <w:pStyle w:val="Rubric"/>
      </w:pPr>
      <w:r>
        <w:t>For a right knowledge of Christ</w:t>
      </w:r>
      <w:r w:rsidR="00C13827">
        <w:t>.</w:t>
      </w:r>
    </w:p>
    <w:p w:rsidR="002E5434" w:rsidRPr="00CE797C" w:rsidRDefault="002E5434" w:rsidP="002E5434">
      <w:pPr>
        <w:pStyle w:val="Ministertext"/>
        <w:rPr>
          <w:b/>
        </w:rPr>
      </w:pPr>
      <w:r>
        <w:t xml:space="preserve">O </w:t>
      </w:r>
      <w:r w:rsidR="00C32B3F">
        <w:t>Almighty</w:t>
      </w:r>
      <w:r>
        <w:t xml:space="preserve"> God, </w:t>
      </w:r>
      <w:r w:rsidR="00E30220">
        <w:t>who</w:t>
      </w:r>
      <w:r>
        <w:t>m to know is everlasting life: Grant us perfectly to know Thy Son Jesus Christ to be the Way, the Truth, and the Life; that following His steps we may steadfastly walk in the way that leadeth to eternal life; through the same</w:t>
      </w:r>
      <w:r w:rsidR="00CE797C">
        <w:t xml:space="preserve">, Thy Son, Jesus Christ our Lord. </w:t>
      </w:r>
      <w:r w:rsidR="00CE797C">
        <w:rPr>
          <w:b/>
        </w:rPr>
        <w:t>Amen.</w:t>
      </w:r>
    </w:p>
    <w:p w:rsidR="002E5434" w:rsidRDefault="002E5434" w:rsidP="00AC6BBD">
      <w:pPr>
        <w:pStyle w:val="RubricHeading3"/>
      </w:pPr>
      <w:r>
        <w:t>64</w:t>
      </w:r>
    </w:p>
    <w:p w:rsidR="002E5434" w:rsidRDefault="002E5434" w:rsidP="00CE797C">
      <w:pPr>
        <w:pStyle w:val="Rubric"/>
      </w:pPr>
      <w:r>
        <w:t>For the Holy Spirit</w:t>
      </w:r>
      <w:r w:rsidR="00C13827">
        <w:t>.</w:t>
      </w:r>
    </w:p>
    <w:p w:rsidR="002E5434" w:rsidRPr="00CE797C" w:rsidRDefault="002E5434" w:rsidP="002E5434">
      <w:pPr>
        <w:pStyle w:val="Ministertext"/>
        <w:rPr>
          <w:b/>
        </w:rPr>
      </w:pPr>
      <w:r>
        <w:t xml:space="preserve">O </w:t>
      </w:r>
      <w:r w:rsidR="00C32B3F">
        <w:t>Lord</w:t>
      </w:r>
      <w:r>
        <w:t xml:space="preserve"> God, Heavenly Father, we beseech Thee, let Thy Holy Spirit dwell in us, that He may enlighten and lead us into all truth, and evermore defend us from all adversities; through </w:t>
      </w:r>
      <w:r w:rsidR="00CE797C">
        <w:t xml:space="preserve">the same, Thy Son, our </w:t>
      </w:r>
      <w:r>
        <w:t>Lord.</w:t>
      </w:r>
      <w:r w:rsidR="002802AE">
        <w:t xml:space="preserve"> </w:t>
      </w:r>
      <w:r w:rsidR="00CE797C">
        <w:rPr>
          <w:b/>
        </w:rPr>
        <w:t>Amen.</w:t>
      </w:r>
    </w:p>
    <w:p w:rsidR="002E5434" w:rsidRDefault="002E5434" w:rsidP="00CE797C">
      <w:pPr>
        <w:pStyle w:val="RubricHeading3"/>
      </w:pPr>
      <w:r>
        <w:t>65</w:t>
      </w:r>
    </w:p>
    <w:p w:rsidR="002E5434" w:rsidRPr="00CE797C" w:rsidRDefault="00C32B3F" w:rsidP="002E5434">
      <w:pPr>
        <w:pStyle w:val="Ministertext"/>
        <w:rPr>
          <w:b/>
        </w:rPr>
      </w:pPr>
      <w:r>
        <w:t>Almighty</w:t>
      </w:r>
      <w:r w:rsidR="002E5434">
        <w:t xml:space="preserve"> and Everlasting God, </w:t>
      </w:r>
      <w:r w:rsidR="00CE797C">
        <w:t>Who</w:t>
      </w:r>
      <w:r w:rsidR="002E5434">
        <w:t xml:space="preserve"> of Thy great mercy in Jesus Christ, Thy Son, dost grant us forgiveness of sin, and all things pertaining to life and godliness: Grant us, we beseech Thee, Thy Holy Spirit, that He may so rule our hearts, that we, being ever mindful of Thy fatherly mercy, may strive to </w:t>
      </w:r>
      <w:r w:rsidR="002E5434">
        <w:lastRenderedPageBreak/>
        <w:t>mortify the flesh, and to overcome the world; and, serving Thee in holiness and pureness of living, may give Thee continual thanks for all Thy goodness; through the same Jesus Christ, Thy Son, our Lord.</w:t>
      </w:r>
      <w:r w:rsidR="002802AE">
        <w:t xml:space="preserve"> </w:t>
      </w:r>
      <w:r w:rsidR="00CE797C">
        <w:rPr>
          <w:b/>
        </w:rPr>
        <w:t>Amen.</w:t>
      </w:r>
    </w:p>
    <w:p w:rsidR="002E5434" w:rsidRDefault="002E5434" w:rsidP="00AC6BBD">
      <w:pPr>
        <w:pStyle w:val="RubricHeading3"/>
      </w:pPr>
      <w:r>
        <w:t>66</w:t>
      </w:r>
    </w:p>
    <w:p w:rsidR="002E5434" w:rsidRDefault="002E5434" w:rsidP="00CE797C">
      <w:pPr>
        <w:pStyle w:val="Rubric"/>
      </w:pPr>
      <w:r>
        <w:t>For Purity</w:t>
      </w:r>
      <w:r w:rsidR="00CE797C">
        <w:t>.</w:t>
      </w:r>
    </w:p>
    <w:p w:rsidR="002E5434" w:rsidRDefault="00C32B3F" w:rsidP="00CE797C">
      <w:pPr>
        <w:pStyle w:val="Ministertext"/>
      </w:pPr>
      <w:r>
        <w:t>Almighty</w:t>
      </w:r>
      <w:r w:rsidR="002E5434">
        <w:t xml:space="preserve"> God, unto </w:t>
      </w:r>
      <w:r w:rsidR="00E30220">
        <w:t>who</w:t>
      </w:r>
      <w:r w:rsidR="002E5434">
        <w:t xml:space="preserve">m all hearts are open, all desires known, and from </w:t>
      </w:r>
      <w:r w:rsidR="00E30220">
        <w:t>who</w:t>
      </w:r>
      <w:r w:rsidR="002E5434">
        <w:t xml:space="preserve">m no secrets are hid: Cleanse the thoughts of our hearts by the inspiration of Thy Holy Spirit, that we may perfectly love Thee, and worthily magnify Thy holy </w:t>
      </w:r>
      <w:r>
        <w:t>name</w:t>
      </w:r>
      <w:r w:rsidR="00CE797C">
        <w:t xml:space="preserve">; </w:t>
      </w:r>
      <w:r w:rsidR="00CE797C" w:rsidRPr="00CE797C">
        <w:t xml:space="preserve">through Jesus Christ our Lord. </w:t>
      </w:r>
      <w:r w:rsidR="00CE797C" w:rsidRPr="00CE797C">
        <w:rPr>
          <w:b/>
        </w:rPr>
        <w:t>Amen.</w:t>
      </w:r>
    </w:p>
    <w:p w:rsidR="002E5434" w:rsidRDefault="002E5434" w:rsidP="00AC6BBD">
      <w:pPr>
        <w:pStyle w:val="RubricHeading3"/>
      </w:pPr>
      <w:r>
        <w:t>67</w:t>
      </w:r>
    </w:p>
    <w:p w:rsidR="002E5434" w:rsidRDefault="002E5434" w:rsidP="00CE797C">
      <w:pPr>
        <w:pStyle w:val="Rubric"/>
      </w:pPr>
      <w:r>
        <w:t xml:space="preserve">For </w:t>
      </w:r>
      <w:proofErr w:type="spellStart"/>
      <w:r>
        <w:t>Innocency</w:t>
      </w:r>
      <w:proofErr w:type="spellEnd"/>
      <w:r>
        <w:t xml:space="preserve"> of Life</w:t>
      </w:r>
      <w:r w:rsidR="00CE797C">
        <w:t>.</w:t>
      </w:r>
    </w:p>
    <w:p w:rsidR="002E5434" w:rsidRDefault="002E5434" w:rsidP="00CE797C">
      <w:pPr>
        <w:pStyle w:val="Ministertext"/>
      </w:pPr>
      <w:r>
        <w:t xml:space="preserve">O </w:t>
      </w:r>
      <w:r w:rsidR="00C32B3F">
        <w:t>God</w:t>
      </w:r>
      <w:r>
        <w:t xml:space="preserve">, </w:t>
      </w:r>
      <w:r w:rsidR="00E30220">
        <w:t>who</w:t>
      </w:r>
      <w:r>
        <w:t xml:space="preserve">se strength is made perfect in weakness: Mortify and kill all vices in us, and so strengthen us by Thy grace, that by the </w:t>
      </w:r>
      <w:proofErr w:type="spellStart"/>
      <w:r>
        <w:t>innocency</w:t>
      </w:r>
      <w:proofErr w:type="spellEnd"/>
      <w:r>
        <w:t xml:space="preserve"> of our lives, and the constancy of our faith even unto death, we may glorify Thy holy </w:t>
      </w:r>
      <w:r w:rsidR="00C32B3F">
        <w:t>name</w:t>
      </w:r>
      <w:r w:rsidR="00CE797C">
        <w:t xml:space="preserve">; </w:t>
      </w:r>
      <w:r w:rsidR="00CE797C" w:rsidRPr="00CE797C">
        <w:t xml:space="preserve">through Jesus Christ our Lord. </w:t>
      </w:r>
      <w:r w:rsidR="00CE797C" w:rsidRPr="00CE797C">
        <w:rPr>
          <w:b/>
        </w:rPr>
        <w:t>Amen.</w:t>
      </w:r>
    </w:p>
    <w:p w:rsidR="002E5434" w:rsidRDefault="002E5434" w:rsidP="00AC6BBD">
      <w:pPr>
        <w:pStyle w:val="RubricHeading3"/>
      </w:pPr>
      <w:r>
        <w:t>68</w:t>
      </w:r>
    </w:p>
    <w:p w:rsidR="002E5434" w:rsidRDefault="002E5434" w:rsidP="00CE797C">
      <w:pPr>
        <w:pStyle w:val="Rubric"/>
      </w:pPr>
      <w:r>
        <w:t>For Love to God</w:t>
      </w:r>
      <w:r w:rsidR="00CE797C">
        <w:t>.</w:t>
      </w:r>
    </w:p>
    <w:p w:rsidR="002E5434" w:rsidRDefault="002E5434" w:rsidP="00CE797C">
      <w:pPr>
        <w:pStyle w:val="Ministertext"/>
      </w:pPr>
      <w:r>
        <w:t xml:space="preserve">O </w:t>
      </w:r>
      <w:r w:rsidR="00C32B3F">
        <w:t>God</w:t>
      </w:r>
      <w:r>
        <w:t xml:space="preserve">, </w:t>
      </w:r>
      <w:proofErr w:type="gramStart"/>
      <w:r w:rsidR="00CE797C">
        <w:t>Who</w:t>
      </w:r>
      <w:proofErr w:type="gramEnd"/>
      <w:r>
        <w:t xml:space="preserve"> </w:t>
      </w:r>
      <w:proofErr w:type="spellStart"/>
      <w:r>
        <w:t>makest</w:t>
      </w:r>
      <w:proofErr w:type="spellEnd"/>
      <w:r>
        <w:t xml:space="preserve"> all things to work together for good to them that love Thee: Pour into our hearts such steadfast love toward Thee, that the pure desires which by Thy Spirit have been stirred up in us, may not be turned aside by any temptation</w:t>
      </w:r>
      <w:r w:rsidR="00CE797C">
        <w:t xml:space="preserve">; </w:t>
      </w:r>
      <w:r w:rsidR="00CE797C" w:rsidRPr="00CE797C">
        <w:t xml:space="preserve">through Jesus Christ our Lord. </w:t>
      </w:r>
      <w:r w:rsidR="00CE797C" w:rsidRPr="00CE797C">
        <w:rPr>
          <w:b/>
        </w:rPr>
        <w:t>Amen.</w:t>
      </w:r>
    </w:p>
    <w:p w:rsidR="002E5434" w:rsidRDefault="002E5434" w:rsidP="00AC6BBD">
      <w:pPr>
        <w:pStyle w:val="RubricHeading3"/>
      </w:pPr>
      <w:r>
        <w:t>69</w:t>
      </w:r>
    </w:p>
    <w:p w:rsidR="002E5434" w:rsidRDefault="002E5434" w:rsidP="00CE797C">
      <w:pPr>
        <w:pStyle w:val="Rubric"/>
      </w:pPr>
      <w:r>
        <w:t>For Charity</w:t>
      </w:r>
      <w:r w:rsidR="00CE797C">
        <w:t>.</w:t>
      </w:r>
    </w:p>
    <w:p w:rsidR="002E5434" w:rsidRDefault="002E5434" w:rsidP="002E5434">
      <w:pPr>
        <w:pStyle w:val="Ministertext"/>
      </w:pPr>
      <w:r>
        <w:t xml:space="preserve">O </w:t>
      </w:r>
      <w:r w:rsidR="00C32B3F">
        <w:t>Lord</w:t>
      </w:r>
      <w:r>
        <w:t xml:space="preserve">, </w:t>
      </w:r>
      <w:proofErr w:type="gramStart"/>
      <w:r w:rsidR="00CE797C">
        <w:t>Who</w:t>
      </w:r>
      <w:proofErr w:type="gramEnd"/>
      <w:r>
        <w:t xml:space="preserve"> hast taught us that all our doings without charity are nothing worth</w:t>
      </w:r>
      <w:r w:rsidR="00CE797C">
        <w:t xml:space="preserve">; </w:t>
      </w:r>
      <w:r>
        <w:t xml:space="preserve">Send Thy Holy Spirit and pour into our hearts that most excellent gift of charity, the very bond of peace and of all virtues, without which whosoever </w:t>
      </w:r>
      <w:proofErr w:type="spellStart"/>
      <w:r>
        <w:t>liveth</w:t>
      </w:r>
      <w:proofErr w:type="spellEnd"/>
      <w:r>
        <w:t xml:space="preserve"> is counted dead before Thee; grant this for Thine Only Son Jesus Christ</w:t>
      </w:r>
      <w:r w:rsidR="00CE797C">
        <w:t xml:space="preserve">’s </w:t>
      </w:r>
      <w:r w:rsidR="00CE797C">
        <w:t>sake</w:t>
      </w:r>
      <w:r>
        <w:t>.</w:t>
      </w:r>
      <w:r w:rsidR="00CE797C">
        <w:t xml:space="preserve"> </w:t>
      </w:r>
      <w:r w:rsidR="00CE797C">
        <w:rPr>
          <w:b/>
        </w:rPr>
        <w:t>Amen.</w:t>
      </w:r>
      <w:r w:rsidR="002802AE">
        <w:t xml:space="preserve"> </w:t>
      </w:r>
    </w:p>
    <w:p w:rsidR="002E5434" w:rsidRDefault="002E5434" w:rsidP="00AC6BBD">
      <w:pPr>
        <w:pStyle w:val="RubricHeading3"/>
      </w:pPr>
      <w:r>
        <w:t>70</w:t>
      </w:r>
    </w:p>
    <w:p w:rsidR="002E5434" w:rsidRDefault="002E5434" w:rsidP="00CE797C">
      <w:pPr>
        <w:pStyle w:val="Rubric"/>
      </w:pPr>
      <w:r>
        <w:t>For Humility</w:t>
      </w:r>
      <w:r w:rsidR="00CE797C">
        <w:t>.</w:t>
      </w:r>
    </w:p>
    <w:p w:rsidR="002E5434" w:rsidRDefault="002E5434" w:rsidP="00CE797C">
      <w:pPr>
        <w:pStyle w:val="Ministertext"/>
      </w:pPr>
      <w:r>
        <w:t xml:space="preserve">O </w:t>
      </w:r>
      <w:r w:rsidR="00C32B3F">
        <w:t>God</w:t>
      </w:r>
      <w:r>
        <w:t xml:space="preserve">, </w:t>
      </w:r>
      <w:proofErr w:type="gramStart"/>
      <w:r w:rsidR="00CE797C">
        <w:t>Who</w:t>
      </w:r>
      <w:proofErr w:type="gramEnd"/>
      <w:r>
        <w:t xml:space="preserve"> </w:t>
      </w:r>
      <w:proofErr w:type="spellStart"/>
      <w:r>
        <w:t>resistest</w:t>
      </w:r>
      <w:proofErr w:type="spellEnd"/>
      <w:r>
        <w:t xml:space="preserve"> the proud, and </w:t>
      </w:r>
      <w:proofErr w:type="spellStart"/>
      <w:r>
        <w:t>givest</w:t>
      </w:r>
      <w:proofErr w:type="spellEnd"/>
      <w:r>
        <w:t xml:space="preserve"> grace to the humble: Grant unto us true humility, after the likeness in which Thine Only Son hath revealed it in Himself, that we may never be lifted up and provoke Thy wrath, but in all lowliness be made partakers of the gifts of Thy grace</w:t>
      </w:r>
      <w:r w:rsidR="00CE797C">
        <w:t xml:space="preserve">; </w:t>
      </w:r>
      <w:r w:rsidR="00CE797C" w:rsidRPr="00CE797C">
        <w:t xml:space="preserve">through Jesus Christ our Lord. </w:t>
      </w:r>
      <w:r w:rsidR="00CE797C" w:rsidRPr="00CE797C">
        <w:rPr>
          <w:b/>
        </w:rPr>
        <w:t>Amen.</w:t>
      </w:r>
    </w:p>
    <w:p w:rsidR="002E5434" w:rsidRDefault="002E5434" w:rsidP="00AC6BBD">
      <w:pPr>
        <w:pStyle w:val="RubricHeading3"/>
      </w:pPr>
      <w:r>
        <w:t>71</w:t>
      </w:r>
    </w:p>
    <w:p w:rsidR="002E5434" w:rsidRDefault="002E5434" w:rsidP="00CE797C">
      <w:pPr>
        <w:pStyle w:val="Rubric"/>
      </w:pPr>
      <w:r>
        <w:t>For Patience</w:t>
      </w:r>
      <w:r w:rsidR="00CE797C">
        <w:t>.</w:t>
      </w:r>
    </w:p>
    <w:p w:rsidR="00CE797C" w:rsidRPr="001B1769" w:rsidRDefault="002E5434" w:rsidP="00CE797C">
      <w:pPr>
        <w:pStyle w:val="Ministertext"/>
      </w:pPr>
      <w:r>
        <w:t xml:space="preserve">O </w:t>
      </w:r>
      <w:r w:rsidR="00C32B3F">
        <w:t>God</w:t>
      </w:r>
      <w:r>
        <w:t xml:space="preserve">, </w:t>
      </w:r>
      <w:proofErr w:type="gramStart"/>
      <w:r w:rsidR="00CE797C">
        <w:t>Who</w:t>
      </w:r>
      <w:proofErr w:type="gramEnd"/>
      <w:r>
        <w:t xml:space="preserve"> by the meek endurance of Thine Only-begotten Son didst beat down the pride of the old enemy: Help us, we beseech Thee, rightly to treasure in our hearts what our Lord hath of His goodness borne for our sakes; that after His example we may bear with patience whatsoever things are adverse to us</w:t>
      </w:r>
      <w:r w:rsidR="00CE797C">
        <w:t xml:space="preserve">; </w:t>
      </w:r>
      <w:r w:rsidR="00CE797C" w:rsidRPr="00CE797C">
        <w:t xml:space="preserve">through Jesus Christ our Lord. </w:t>
      </w:r>
      <w:r w:rsidR="00CE797C" w:rsidRPr="00CE797C">
        <w:rPr>
          <w:b/>
        </w:rPr>
        <w:t>Amen.</w:t>
      </w:r>
    </w:p>
    <w:p w:rsidR="002E5434" w:rsidRDefault="002E5434" w:rsidP="002E5434">
      <w:pPr>
        <w:pStyle w:val="Ministertext"/>
      </w:pPr>
    </w:p>
    <w:p w:rsidR="002E5434" w:rsidRDefault="002E5434" w:rsidP="00AC6BBD">
      <w:pPr>
        <w:pStyle w:val="RubricHeading3"/>
      </w:pPr>
      <w:r>
        <w:t>72</w:t>
      </w:r>
    </w:p>
    <w:p w:rsidR="002E5434" w:rsidRDefault="00CE797C" w:rsidP="00CE797C">
      <w:pPr>
        <w:pStyle w:val="Rubric"/>
      </w:pPr>
      <w:r>
        <w:t>F</w:t>
      </w:r>
      <w:r w:rsidR="002E5434">
        <w:t xml:space="preserve">or a </w:t>
      </w:r>
      <w:r w:rsidR="00C13827">
        <w:t>H</w:t>
      </w:r>
      <w:r w:rsidR="002E5434">
        <w:t>appy</w:t>
      </w:r>
      <w:r w:rsidR="002802AE">
        <w:t xml:space="preserve"> </w:t>
      </w:r>
      <w:r w:rsidR="002E5434">
        <w:t>Death</w:t>
      </w:r>
      <w:r>
        <w:t>.</w:t>
      </w:r>
    </w:p>
    <w:p w:rsidR="002E5434" w:rsidRDefault="00C32B3F" w:rsidP="002E5434">
      <w:pPr>
        <w:pStyle w:val="Ministertext"/>
      </w:pPr>
      <w:r>
        <w:t>Confirm</w:t>
      </w:r>
      <w:r w:rsidR="002E5434">
        <w:t xml:space="preserve">, we beseech Thee, Almighty God, </w:t>
      </w:r>
      <w:proofErr w:type="gramStart"/>
      <w:r w:rsidR="002E5434">
        <w:t>Thine</w:t>
      </w:r>
      <w:proofErr w:type="gramEnd"/>
      <w:r w:rsidR="002E5434">
        <w:t xml:space="preserve"> unworthy servants in Thy grace; that in the hour of our death the adversary may not prevail </w:t>
      </w:r>
      <w:r w:rsidR="002E5434" w:rsidRPr="002E5434">
        <w:t>against</w:t>
      </w:r>
      <w:r w:rsidR="002E5434">
        <w:t xml:space="preserve"> us, but that we may be found worthy of everlasting life; through Jesus Christ, Thy Son, our Lord.</w:t>
      </w:r>
      <w:r w:rsidR="002802AE">
        <w:t xml:space="preserve"> </w:t>
      </w:r>
    </w:p>
    <w:p w:rsidR="002E5434" w:rsidRDefault="002E5434" w:rsidP="00AC6BBD">
      <w:pPr>
        <w:pStyle w:val="RubricHeading3"/>
      </w:pPr>
      <w:r>
        <w:lastRenderedPageBreak/>
        <w:t>73</w:t>
      </w:r>
    </w:p>
    <w:p w:rsidR="002E5434" w:rsidRDefault="002E5434" w:rsidP="00CE797C">
      <w:pPr>
        <w:pStyle w:val="Rubric"/>
      </w:pPr>
      <w:r>
        <w:t>For the Blessedness of Heaven</w:t>
      </w:r>
      <w:r w:rsidR="00CE797C">
        <w:t>.</w:t>
      </w:r>
    </w:p>
    <w:p w:rsidR="00CE797C" w:rsidRPr="001B1769" w:rsidRDefault="00C32B3F" w:rsidP="00CE797C">
      <w:pPr>
        <w:pStyle w:val="Ministertext"/>
      </w:pPr>
      <w:r>
        <w:t>Almighty</w:t>
      </w:r>
      <w:r w:rsidR="002E5434">
        <w:t xml:space="preserve">, Everlasting God, </w:t>
      </w:r>
      <w:proofErr w:type="gramStart"/>
      <w:r w:rsidR="00CE797C">
        <w:t>Who</w:t>
      </w:r>
      <w:proofErr w:type="gramEnd"/>
      <w:r w:rsidR="002E5434">
        <w:t xml:space="preserve"> didst give Thine Only Son to be a High Priest of good things to come: Hereafter grant unto us, Thine unworthy servants, to have our share in the company of the blessed</w:t>
      </w:r>
      <w:r w:rsidR="00CE797C">
        <w:t xml:space="preserve">; </w:t>
      </w:r>
      <w:r w:rsidR="00CE797C" w:rsidRPr="00CE797C">
        <w:t xml:space="preserve">through Jesus Christ our Lord. </w:t>
      </w:r>
      <w:r w:rsidR="00CE797C" w:rsidRPr="00CE797C">
        <w:rPr>
          <w:b/>
        </w:rPr>
        <w:t>Amen.</w:t>
      </w:r>
    </w:p>
    <w:p w:rsidR="002E5434" w:rsidRDefault="002E5434" w:rsidP="002E5434">
      <w:pPr>
        <w:pStyle w:val="Ministertext"/>
      </w:pPr>
    </w:p>
    <w:p w:rsidR="002E5434" w:rsidRDefault="002E5434" w:rsidP="00AC6BBD">
      <w:pPr>
        <w:pStyle w:val="RubricHeading3"/>
      </w:pPr>
      <w:r>
        <w:t>74</w:t>
      </w:r>
    </w:p>
    <w:p w:rsidR="002E5434" w:rsidRDefault="002E5434" w:rsidP="00CE797C">
      <w:pPr>
        <w:pStyle w:val="Rubric"/>
      </w:pPr>
      <w:r>
        <w:t>For Peace</w:t>
      </w:r>
      <w:r w:rsidR="00CE797C">
        <w:t>.</w:t>
      </w:r>
    </w:p>
    <w:p w:rsidR="002E5434" w:rsidRPr="00CE797C" w:rsidRDefault="002E5434" w:rsidP="002E5434">
      <w:pPr>
        <w:pStyle w:val="Ministertext"/>
        <w:rPr>
          <w:b/>
        </w:rPr>
      </w:pPr>
      <w:r>
        <w:t xml:space="preserve">O </w:t>
      </w:r>
      <w:r w:rsidR="00C32B3F">
        <w:t>God</w:t>
      </w:r>
      <w:r>
        <w:t xml:space="preserve">, </w:t>
      </w:r>
      <w:proofErr w:type="gramStart"/>
      <w:r w:rsidR="00CE797C">
        <w:t>Who</w:t>
      </w:r>
      <w:proofErr w:type="gramEnd"/>
      <w:r>
        <w:t xml:space="preserve"> art the Author of peace and Lover of concord, in knowledge of </w:t>
      </w:r>
      <w:r w:rsidR="00E30220">
        <w:t>who</w:t>
      </w:r>
      <w:r>
        <w:t xml:space="preserve">m </w:t>
      </w:r>
      <w:proofErr w:type="spellStart"/>
      <w:r>
        <w:t>standeth</w:t>
      </w:r>
      <w:proofErr w:type="spellEnd"/>
      <w:r>
        <w:t xml:space="preserve"> our eternal life, </w:t>
      </w:r>
      <w:r w:rsidR="00E30220">
        <w:t>who</w:t>
      </w:r>
      <w:r>
        <w:t xml:space="preserve">se service is perfect freedom: Defend us, Thy humble servants, in all assaults of our enemies; that we, surely trusting in Thy </w:t>
      </w:r>
      <w:proofErr w:type="spellStart"/>
      <w:r>
        <w:t>defence</w:t>
      </w:r>
      <w:proofErr w:type="spellEnd"/>
      <w:r>
        <w:t>, may not fear the power of any adversaries</w:t>
      </w:r>
      <w:r w:rsidR="00CE797C">
        <w:t>,</w:t>
      </w:r>
      <w:r w:rsidR="00C13827">
        <w:t xml:space="preserve"> </w:t>
      </w:r>
      <w:r>
        <w:t xml:space="preserve">through </w:t>
      </w:r>
      <w:r w:rsidR="00CE797C">
        <w:t xml:space="preserve">the might of </w:t>
      </w:r>
      <w:r>
        <w:t>Jesus Christ</w:t>
      </w:r>
      <w:r w:rsidR="00CE797C">
        <w:t xml:space="preserve"> </w:t>
      </w:r>
      <w:r>
        <w:t>our Lord.</w:t>
      </w:r>
      <w:r w:rsidR="002802AE">
        <w:t xml:space="preserve"> </w:t>
      </w:r>
      <w:r w:rsidR="00CE797C">
        <w:rPr>
          <w:b/>
        </w:rPr>
        <w:t>Amen.</w:t>
      </w:r>
    </w:p>
    <w:p w:rsidR="002E5434" w:rsidRDefault="002E5434" w:rsidP="002E5434">
      <w:pPr>
        <w:pStyle w:val="Ministertext"/>
      </w:pPr>
    </w:p>
    <w:p w:rsidR="002E5434" w:rsidRDefault="002E5434" w:rsidP="00AC6BBD">
      <w:pPr>
        <w:pStyle w:val="RubricHeadingLargeCap4"/>
      </w:pPr>
      <w:r>
        <w:t>For an answer to prayer</w:t>
      </w:r>
      <w:r w:rsidR="00CE797C">
        <w:t>.</w:t>
      </w:r>
    </w:p>
    <w:p w:rsidR="002E5434" w:rsidRDefault="002E5434" w:rsidP="00AC6BBD">
      <w:pPr>
        <w:pStyle w:val="RubricHeading3"/>
      </w:pPr>
      <w:r>
        <w:t>75</w:t>
      </w:r>
    </w:p>
    <w:p w:rsidR="002E5434" w:rsidRDefault="00C32B3F" w:rsidP="002E5434">
      <w:pPr>
        <w:pStyle w:val="Ministertext"/>
      </w:pPr>
      <w:r>
        <w:t>Almighty</w:t>
      </w:r>
      <w:r w:rsidR="002E5434">
        <w:t xml:space="preserve"> God, </w:t>
      </w:r>
      <w:r w:rsidR="00CE797C">
        <w:t>Who</w:t>
      </w:r>
      <w:r w:rsidR="002E5434">
        <w:t xml:space="preserve"> hast given us grace at this time with one accord to make our common supplications unto Thee; and dost promise that when two or three are gathered together in Thy </w:t>
      </w:r>
      <w:r>
        <w:t>name</w:t>
      </w:r>
      <w:r w:rsidR="002E5434">
        <w:t>, Thou wilt grant their requests: Fulfill now, O Lord, the desires and petitions of Thy servants, as may be most expedient for them; granting us in this world knowledge of Thy truth, and in the world to come life everlasting</w:t>
      </w:r>
      <w:r w:rsidR="00CE797C">
        <w:t xml:space="preserve">. </w:t>
      </w:r>
      <w:r w:rsidR="00CE797C" w:rsidRPr="00CE797C">
        <w:rPr>
          <w:b/>
        </w:rPr>
        <w:t>Amen.</w:t>
      </w:r>
    </w:p>
    <w:p w:rsidR="002E5434" w:rsidRDefault="002E5434" w:rsidP="00AC6BBD">
      <w:pPr>
        <w:pStyle w:val="RubricHeadingLargeCap4"/>
      </w:pPr>
      <w:r>
        <w:t>76</w:t>
      </w:r>
    </w:p>
    <w:p w:rsidR="002E5434" w:rsidRPr="00CE797C" w:rsidRDefault="00C32B3F" w:rsidP="002E5434">
      <w:pPr>
        <w:pStyle w:val="Ministertext"/>
        <w:rPr>
          <w:b/>
        </w:rPr>
      </w:pPr>
      <w:r>
        <w:t>Almighty</w:t>
      </w:r>
      <w:r w:rsidR="002E5434">
        <w:t xml:space="preserve"> God, the Fountain of all wisdom, </w:t>
      </w:r>
      <w:proofErr w:type="gramStart"/>
      <w:r w:rsidR="00CE797C">
        <w:t>Who</w:t>
      </w:r>
      <w:proofErr w:type="gramEnd"/>
      <w:r w:rsidR="002E5434">
        <w:t xml:space="preserve"> </w:t>
      </w:r>
      <w:proofErr w:type="spellStart"/>
      <w:r w:rsidR="002E5434">
        <w:t>knowest</w:t>
      </w:r>
      <w:proofErr w:type="spellEnd"/>
      <w:r w:rsidR="002E5434">
        <w:t xml:space="preserve"> our necessities before we ask, and our ignorance in asking: We beseech Thee to have compassion upon our infirmities; and those things which for our unworthiness we dare not, and for our blindness we cannot ask, vouchsafe to give us, for the worthiness of </w:t>
      </w:r>
      <w:r w:rsidR="00CE797C">
        <w:t xml:space="preserve">Thy Son, </w:t>
      </w:r>
      <w:r w:rsidR="002E5434">
        <w:t>Jesus Christ</w:t>
      </w:r>
      <w:r w:rsidR="00CE797C">
        <w:t xml:space="preserve"> </w:t>
      </w:r>
      <w:r w:rsidR="002E5434">
        <w:t>our Lord.</w:t>
      </w:r>
      <w:r w:rsidR="002802AE">
        <w:t xml:space="preserve"> </w:t>
      </w:r>
      <w:r w:rsidR="00CE797C">
        <w:rPr>
          <w:b/>
        </w:rPr>
        <w:t>Amen.</w:t>
      </w:r>
    </w:p>
    <w:p w:rsidR="002E5434" w:rsidRDefault="002E5434" w:rsidP="00AC6BBD">
      <w:pPr>
        <w:pStyle w:val="RubricHeading3"/>
      </w:pPr>
      <w:r>
        <w:t>77</w:t>
      </w:r>
    </w:p>
    <w:p w:rsidR="002E5434" w:rsidRDefault="00C32B3F" w:rsidP="002E5434">
      <w:pPr>
        <w:pStyle w:val="Ministertext"/>
        <w:rPr>
          <w:b/>
        </w:rPr>
      </w:pPr>
      <w:r>
        <w:t>Almighty</w:t>
      </w:r>
      <w:r w:rsidR="002E5434">
        <w:t xml:space="preserve"> God, </w:t>
      </w:r>
      <w:r w:rsidR="00CE797C">
        <w:t>Who</w:t>
      </w:r>
      <w:r w:rsidR="002E5434">
        <w:t xml:space="preserve"> hast promised to hear the petitions of those </w:t>
      </w:r>
      <w:r w:rsidR="00CE797C">
        <w:t>who</w:t>
      </w:r>
      <w:r w:rsidR="002E5434">
        <w:t xml:space="preserve"> ask in Thy Son's </w:t>
      </w:r>
      <w:r>
        <w:t>name</w:t>
      </w:r>
      <w:r w:rsidR="002E5434">
        <w:t>: We beseech Thee mercifully to incline Thine ear to us who have now made our prayers and supplications unto Thee; and grant that those things which we</w:t>
      </w:r>
      <w:bookmarkStart w:id="0" w:name="_GoBack"/>
      <w:bookmarkEnd w:id="0"/>
      <w:r w:rsidR="002E5434">
        <w:t xml:space="preserve"> have faithfully asked according to Thy will, may effectually be obtained, to the relief of our necessities, and to the setting forth of Thy glory; </w:t>
      </w:r>
      <w:r w:rsidR="00CE797C" w:rsidRPr="00CE797C">
        <w:t xml:space="preserve">through Jesus Christ our Lord. </w:t>
      </w:r>
      <w:r w:rsidR="00CE797C" w:rsidRPr="00CE797C">
        <w:rPr>
          <w:b/>
        </w:rPr>
        <w:t>Amen.</w:t>
      </w:r>
    </w:p>
    <w:p w:rsidR="00C13827" w:rsidRPr="001B1769" w:rsidRDefault="00C13827" w:rsidP="00C13827">
      <w:pPr>
        <w:pStyle w:val="Ministertext"/>
        <w:ind w:hanging="90"/>
        <w:jc w:val="center"/>
      </w:pPr>
      <w:r>
        <w:t>__________</w:t>
      </w:r>
    </w:p>
    <w:sectPr w:rsidR="00C13827" w:rsidRPr="001B17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4419"/>
    <w:rsid w:val="0003304B"/>
    <w:rsid w:val="000339DC"/>
    <w:rsid w:val="00137B5E"/>
    <w:rsid w:val="001B1769"/>
    <w:rsid w:val="002802AE"/>
    <w:rsid w:val="00295C3A"/>
    <w:rsid w:val="002E5434"/>
    <w:rsid w:val="002F432F"/>
    <w:rsid w:val="00357A13"/>
    <w:rsid w:val="003F42EA"/>
    <w:rsid w:val="004677FD"/>
    <w:rsid w:val="00477F4C"/>
    <w:rsid w:val="006308A6"/>
    <w:rsid w:val="00734419"/>
    <w:rsid w:val="0075155B"/>
    <w:rsid w:val="007659A2"/>
    <w:rsid w:val="00787750"/>
    <w:rsid w:val="0090787D"/>
    <w:rsid w:val="009523E7"/>
    <w:rsid w:val="00983D2A"/>
    <w:rsid w:val="00997527"/>
    <w:rsid w:val="00A73BF8"/>
    <w:rsid w:val="00AC6BBD"/>
    <w:rsid w:val="00C13827"/>
    <w:rsid w:val="00C32B3F"/>
    <w:rsid w:val="00CD20C6"/>
    <w:rsid w:val="00CE4760"/>
    <w:rsid w:val="00CE797C"/>
    <w:rsid w:val="00DA0634"/>
    <w:rsid w:val="00DD2953"/>
    <w:rsid w:val="00E30220"/>
    <w:rsid w:val="00E6683A"/>
    <w:rsid w:val="00E95DAA"/>
    <w:rsid w:val="00F12A4E"/>
    <w:rsid w:val="00F934FE"/>
    <w:rsid w:val="00FC7634"/>
    <w:rsid w:val="00FE7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60196C"/>
  <w15:chartTrackingRefBased/>
  <w15:docId w15:val="{09E4C3D2-F487-4849-8764-FE892A27D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0634"/>
    <w:rPr>
      <w:rFonts w:eastAsiaTheme="minorEastAsia"/>
      <w:sz w:val="24"/>
      <w:szCs w:val="24"/>
    </w:rPr>
  </w:style>
  <w:style w:type="paragraph" w:styleId="Heading1">
    <w:name w:val="heading 1"/>
    <w:basedOn w:val="Normal"/>
    <w:link w:val="Heading1Char"/>
    <w:uiPriority w:val="9"/>
    <w:qFormat/>
    <w:pPr>
      <w:spacing w:before="100" w:beforeAutospacing="1" w:after="100" w:afterAutospacing="1"/>
      <w:ind w:left="375" w:right="375"/>
      <w:jc w:val="center"/>
      <w:outlineLvl w:val="0"/>
    </w:pPr>
    <w:rPr>
      <w:rFonts w:ascii="Book Antiqua" w:hAnsi="Book Antiqua"/>
      <w:b/>
      <w:bCs/>
      <w:color w:val="000000"/>
      <w:kern w:val="36"/>
      <w:sz w:val="34"/>
      <w:szCs w:val="34"/>
    </w:rPr>
  </w:style>
  <w:style w:type="paragraph" w:styleId="Heading2">
    <w:name w:val="heading 2"/>
    <w:basedOn w:val="Normal"/>
    <w:link w:val="Heading2Char"/>
    <w:uiPriority w:val="9"/>
    <w:qFormat/>
    <w:pPr>
      <w:spacing w:before="100" w:beforeAutospacing="1" w:after="100" w:afterAutospacing="1"/>
      <w:ind w:left="375" w:right="375"/>
      <w:jc w:val="center"/>
      <w:outlineLvl w:val="1"/>
    </w:pPr>
    <w:rPr>
      <w:rFonts w:ascii="Book Antiqua" w:hAnsi="Book Antiqua"/>
      <w:b/>
      <w:bCs/>
      <w:color w:val="000000"/>
      <w:sz w:val="30"/>
      <w:szCs w:val="30"/>
    </w:rPr>
  </w:style>
  <w:style w:type="paragraph" w:styleId="Heading3">
    <w:name w:val="heading 3"/>
    <w:basedOn w:val="Normal"/>
    <w:link w:val="Heading3Char"/>
    <w:uiPriority w:val="9"/>
    <w:qFormat/>
    <w:pPr>
      <w:spacing w:before="100" w:beforeAutospacing="1" w:after="100" w:afterAutospacing="1"/>
      <w:ind w:left="375" w:right="375"/>
      <w:outlineLvl w:val="2"/>
    </w:pPr>
    <w:rPr>
      <w:rFonts w:ascii="Book Antiqua" w:hAnsi="Book Antiqua"/>
      <w:b/>
      <w:bCs/>
      <w:color w:val="000000"/>
      <w:sz w:val="26"/>
      <w:szCs w:val="26"/>
    </w:rPr>
  </w:style>
  <w:style w:type="paragraph" w:styleId="Heading4">
    <w:name w:val="heading 4"/>
    <w:basedOn w:val="Normal"/>
    <w:link w:val="Heading4Char"/>
    <w:uiPriority w:val="9"/>
    <w:qFormat/>
    <w:pPr>
      <w:spacing w:before="100" w:beforeAutospacing="1" w:after="100" w:afterAutospacing="1"/>
      <w:outlineLvl w:val="3"/>
    </w:pPr>
    <w:rPr>
      <w:b/>
      <w:bCs/>
    </w:rPr>
  </w:style>
  <w:style w:type="paragraph" w:styleId="Heading5">
    <w:name w:val="heading 5"/>
    <w:basedOn w:val="Normal"/>
    <w:link w:val="Heading5Char"/>
    <w:uiPriority w:val="9"/>
    <w:qFormat/>
    <w:pPr>
      <w:spacing w:before="100" w:beforeAutospacing="1" w:after="100" w:afterAutospacing="1"/>
      <w:ind w:left="375" w:right="375"/>
      <w:jc w:val="right"/>
      <w:outlineLvl w:val="4"/>
    </w:pPr>
    <w:rPr>
      <w:rFonts w:ascii="Book Antiqua" w:hAnsi="Book Antiqua"/>
      <w:b/>
      <w:bCs/>
      <w:color w:val="000000"/>
      <w:sz w:val="20"/>
      <w:szCs w:val="20"/>
    </w:rPr>
  </w:style>
  <w:style w:type="paragraph" w:styleId="Heading6">
    <w:name w:val="heading 6"/>
    <w:basedOn w:val="Normal"/>
    <w:next w:val="Normal"/>
    <w:link w:val="Heading6Char"/>
    <w:uiPriority w:val="9"/>
    <w:unhideWhenUsed/>
    <w:qFormat/>
    <w:rsid w:val="00734419"/>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rFonts w:ascii="Book Antiqua" w:hAnsi="Book Antiqua" w:hint="default"/>
      <w:b w:val="0"/>
      <w:bCs w:val="0"/>
      <w:color w:val="800000"/>
      <w:u w:val="single"/>
    </w:rPr>
  </w:style>
  <w:style w:type="character" w:styleId="FollowedHyperlink">
    <w:name w:val="FollowedHyperlink"/>
    <w:basedOn w:val="DefaultParagraphFont"/>
    <w:uiPriority w:val="99"/>
    <w:semiHidden/>
    <w:unhideWhenUsed/>
    <w:rPr>
      <w:rFonts w:ascii="Book Antiqua" w:hAnsi="Book Antiqua" w:hint="default"/>
      <w:b w:val="0"/>
      <w:bCs w:val="0"/>
      <w:color w:val="800000"/>
      <w:u w:val="single"/>
    </w:rPr>
  </w:style>
  <w:style w:type="character" w:styleId="Emphasis">
    <w:name w:val="Emphasis"/>
    <w:basedOn w:val="DefaultParagraphFont"/>
    <w:uiPriority w:val="20"/>
    <w:qFormat/>
    <w:rPr>
      <w:rFonts w:ascii="Book Antiqua" w:hAnsi="Book Antiqua" w:hint="default"/>
      <w:b/>
      <w:bCs/>
      <w:i/>
      <w:iCs/>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E74B5" w:themeColor="accent1" w:themeShade="BF"/>
      <w:sz w:val="24"/>
      <w:szCs w:val="24"/>
    </w:rPr>
  </w:style>
  <w:style w:type="paragraph" w:styleId="NoSpacing">
    <w:name w:val="No Spacing"/>
    <w:uiPriority w:val="1"/>
    <w:qFormat/>
    <w:rsid w:val="00F12A4E"/>
    <w:rPr>
      <w:rFonts w:asciiTheme="minorHAnsi" w:eastAsiaTheme="minorHAnsi" w:hAnsiTheme="minorHAnsi" w:cstheme="minorBidi"/>
      <w:sz w:val="22"/>
      <w:szCs w:val="22"/>
    </w:rPr>
  </w:style>
  <w:style w:type="paragraph" w:styleId="NormalWeb">
    <w:name w:val="Normal (Web)"/>
    <w:basedOn w:val="Normal"/>
    <w:uiPriority w:val="99"/>
    <w:unhideWhenUsed/>
    <w:pPr>
      <w:spacing w:before="100" w:beforeAutospacing="1" w:after="100" w:afterAutospacing="1"/>
      <w:ind w:left="375" w:right="375" w:firstLine="480"/>
    </w:pPr>
    <w:rPr>
      <w:rFonts w:ascii="Book Antiqua" w:hAnsi="Book Antiqua"/>
      <w:color w:val="000000"/>
      <w:sz w:val="26"/>
      <w:szCs w:val="26"/>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2E74B5" w:themeColor="accent1" w:themeShade="BF"/>
      <w:sz w:val="24"/>
      <w:szCs w:val="24"/>
    </w:rPr>
  </w:style>
  <w:style w:type="paragraph" w:customStyle="1" w:styleId="RubricHeading1">
    <w:name w:val="Rubric Heading 1"/>
    <w:basedOn w:val="Heading4"/>
    <w:qFormat/>
    <w:rsid w:val="00AC6BBD"/>
    <w:pPr>
      <w:jc w:val="center"/>
    </w:pPr>
    <w:rPr>
      <w:rFonts w:ascii="Old English Text MT" w:eastAsia="Times New Roman" w:hAnsi="Old English Text MT"/>
      <w:b w:val="0"/>
      <w:color w:val="FF0000"/>
      <w:sz w:val="32"/>
      <w:szCs w:val="22"/>
    </w:rPr>
  </w:style>
  <w:style w:type="paragraph" w:customStyle="1" w:styleId="Rubric">
    <w:name w:val="Rubric"/>
    <w:basedOn w:val="NormalWeb"/>
    <w:qFormat/>
    <w:rsid w:val="00AC6BBD"/>
    <w:pPr>
      <w:spacing w:before="0" w:beforeAutospacing="0" w:after="0" w:afterAutospacing="0"/>
      <w:ind w:left="0" w:right="0" w:firstLine="0"/>
      <w:jc w:val="center"/>
    </w:pPr>
    <w:rPr>
      <w:rFonts w:ascii="Times New Roman" w:hAnsi="Times New Roman"/>
      <w:i/>
      <w:iCs/>
      <w:color w:val="FF0000"/>
      <w:sz w:val="22"/>
      <w:szCs w:val="22"/>
    </w:rPr>
  </w:style>
  <w:style w:type="paragraph" w:customStyle="1" w:styleId="Ministertext">
    <w:name w:val="Minister text"/>
    <w:basedOn w:val="NormalWeb"/>
    <w:qFormat/>
    <w:rsid w:val="007659A2"/>
    <w:pPr>
      <w:spacing w:before="0" w:beforeAutospacing="0" w:after="120" w:afterAutospacing="0"/>
      <w:ind w:left="0" w:right="0" w:firstLine="446"/>
    </w:pPr>
    <w:rPr>
      <w:rFonts w:ascii="Times New Roman" w:hAnsi="Times New Roman"/>
      <w:sz w:val="22"/>
      <w:szCs w:val="22"/>
    </w:rPr>
  </w:style>
  <w:style w:type="paragraph" w:customStyle="1" w:styleId="CongregationText">
    <w:name w:val="Congregation Text"/>
    <w:basedOn w:val="NormalWeb"/>
    <w:qFormat/>
    <w:rsid w:val="007659A2"/>
    <w:pPr>
      <w:spacing w:before="0" w:beforeAutospacing="0" w:after="0" w:afterAutospacing="0"/>
      <w:ind w:left="0" w:right="0" w:firstLine="446"/>
    </w:pPr>
    <w:rPr>
      <w:rFonts w:ascii="Times New Roman" w:hAnsi="Times New Roman"/>
      <w:b/>
      <w:sz w:val="22"/>
      <w:szCs w:val="22"/>
    </w:rPr>
  </w:style>
  <w:style w:type="paragraph" w:customStyle="1" w:styleId="RubricHeading2">
    <w:name w:val="Rubric Heading 2"/>
    <w:basedOn w:val="Heading3"/>
    <w:qFormat/>
    <w:rsid w:val="00AC6BBD"/>
    <w:pPr>
      <w:tabs>
        <w:tab w:val="left" w:pos="9000"/>
      </w:tabs>
      <w:ind w:left="0" w:right="0"/>
      <w:jc w:val="center"/>
    </w:pPr>
    <w:rPr>
      <w:rFonts w:ascii="Old English Text MT" w:eastAsia="Times New Roman" w:hAnsi="Old English Text MT"/>
      <w:b w:val="0"/>
      <w:color w:val="FF0000"/>
      <w:sz w:val="22"/>
      <w:szCs w:val="22"/>
    </w:rPr>
  </w:style>
  <w:style w:type="paragraph" w:customStyle="1" w:styleId="RubricHeading3">
    <w:name w:val="Rubric Heading 3"/>
    <w:basedOn w:val="Heading3"/>
    <w:qFormat/>
    <w:rsid w:val="00AC6BBD"/>
    <w:pPr>
      <w:spacing w:after="0" w:afterAutospacing="0"/>
      <w:ind w:left="0" w:right="0"/>
      <w:jc w:val="center"/>
    </w:pPr>
    <w:rPr>
      <w:rFonts w:ascii="Times New Roman" w:eastAsia="Times New Roman" w:hAnsi="Times New Roman"/>
      <w:caps/>
      <w:color w:val="FF0000"/>
      <w:sz w:val="22"/>
      <w:szCs w:val="22"/>
    </w:rPr>
  </w:style>
  <w:style w:type="character" w:customStyle="1" w:styleId="Heading6Char">
    <w:name w:val="Heading 6 Char"/>
    <w:basedOn w:val="DefaultParagraphFont"/>
    <w:link w:val="Heading6"/>
    <w:uiPriority w:val="9"/>
    <w:rsid w:val="00734419"/>
    <w:rPr>
      <w:rFonts w:asciiTheme="majorHAnsi" w:eastAsiaTheme="majorEastAsia" w:hAnsiTheme="majorHAnsi" w:cstheme="majorBidi"/>
      <w:color w:val="1F4D78" w:themeColor="accent1" w:themeShade="7F"/>
      <w:sz w:val="24"/>
      <w:szCs w:val="24"/>
    </w:rPr>
  </w:style>
  <w:style w:type="paragraph" w:customStyle="1" w:styleId="RubricHeadingLargeCap4">
    <w:name w:val="Rubric Heading Large Cap 4"/>
    <w:basedOn w:val="RubricHeading3"/>
    <w:qFormat/>
    <w:rsid w:val="001B17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str\Documents\Custom%20Office%20Templates\01_The%20Order%20of%20Morning%20Servic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D6D0C4-9F42-4722-A2B0-DBC953903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01_The Order of Morning Service</Template>
  <TotalTime>0</TotalTime>
  <Pages>11</Pages>
  <Words>4320</Words>
  <Characters>24628</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The Order of Morning Service (ELHB 1912) -- Project Wittenberg Directory Page</vt:lpstr>
    </vt:vector>
  </TitlesOfParts>
  <Company/>
  <LinksUpToDate>false</LinksUpToDate>
  <CharactersWithSpaces>28891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Order of Morning Service (ELHB 1912) -- Project Wittenberg Directory Page</dc:title>
  <dc:subject/>
  <dc:creator>Paul Stratman</dc:creator>
  <cp:keywords/>
  <dc:description/>
  <cp:lastModifiedBy>Paul Stratman</cp:lastModifiedBy>
  <cp:revision>2</cp:revision>
  <dcterms:created xsi:type="dcterms:W3CDTF">2019-04-17T20:12:00Z</dcterms:created>
  <dcterms:modified xsi:type="dcterms:W3CDTF">2019-04-17T20:12:00Z</dcterms:modified>
</cp:coreProperties>
</file>