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354" w:rsidRDefault="008D3354" w:rsidP="008D3354">
      <w:pPr>
        <w:pStyle w:val="Heading1"/>
      </w:pPr>
      <w:r>
        <w:t>THE SERVICE</w:t>
      </w:r>
    </w:p>
    <w:p w:rsidR="008D3354" w:rsidRDefault="008D3354" w:rsidP="008D3354">
      <w:pPr>
        <w:pStyle w:val="Heading3"/>
      </w:pPr>
      <w:r>
        <w:t>HYMN</w:t>
      </w:r>
    </w:p>
    <w:p w:rsidR="008D3354" w:rsidRDefault="008D3354" w:rsidP="008D3354">
      <w:pPr>
        <w:pStyle w:val="Rubric"/>
      </w:pPr>
      <w:r>
        <w:t>STAND</w:t>
      </w:r>
    </w:p>
    <w:p w:rsidR="008D3354" w:rsidRDefault="00804622" w:rsidP="008D3354">
      <w:pPr>
        <w:pStyle w:val="Ministernospace"/>
      </w:pPr>
      <w:r w:rsidRPr="00804622">
        <w:rPr>
          <w:rFonts w:ascii="Liturgikon" w:hAnsi="Liturgikon"/>
          <w:color w:val="FF0000"/>
        </w:rPr>
        <w:t>M</w:t>
      </w:r>
      <w:r w:rsidR="008D3354">
        <w:tab/>
        <w:t xml:space="preserve">In the name of the Father, and of the </w:t>
      </w:r>
      <w:r w:rsidRPr="00804622">
        <w:rPr>
          <w:rFonts w:ascii="Liturgikon" w:hAnsi="Liturgikon"/>
          <w:color w:val="FF0000"/>
        </w:rPr>
        <w:t>+</w:t>
      </w:r>
      <w:r w:rsidR="008D3354">
        <w:t xml:space="preserve"> Son, and of the Holy Spirit.</w:t>
      </w:r>
    </w:p>
    <w:p w:rsidR="008D3354" w:rsidRDefault="00804622" w:rsidP="008D3354">
      <w:pPr>
        <w:pStyle w:val="Congregationwithspace"/>
      </w:pPr>
      <w:r w:rsidRPr="00804622">
        <w:rPr>
          <w:rFonts w:ascii="Liturgikon" w:hAnsi="Liturgikon"/>
          <w:color w:val="FF0000"/>
        </w:rPr>
        <w:t>C</w:t>
      </w:r>
      <w:r w:rsidR="008D3354">
        <w:tab/>
        <w:t>Amen.</w:t>
      </w:r>
    </w:p>
    <w:p w:rsidR="008D3354" w:rsidRDefault="008D3354" w:rsidP="008D3354">
      <w:pPr>
        <w:pStyle w:val="Heading2"/>
      </w:pPr>
      <w:r>
        <w:t>Confession and Absolution</w:t>
      </w:r>
    </w:p>
    <w:p w:rsidR="008D3354" w:rsidRDefault="00804622" w:rsidP="008D3354">
      <w:pPr>
        <w:pStyle w:val="Ministerwithspace"/>
      </w:pPr>
      <w:proofErr w:type="spellStart"/>
      <w:r w:rsidRPr="00804622">
        <w:rPr>
          <w:rFonts w:ascii="Liturgikon" w:hAnsi="Liturgikon"/>
          <w:color w:val="FF0000"/>
        </w:rPr>
        <w:t>M</w:t>
      </w:r>
      <w:proofErr w:type="spellEnd"/>
      <w:r w:rsidR="008D3354">
        <w:tab/>
        <w:t>Beloved in the Lord! Let us draw near with a true heart, and confess our sins to God our Father, asking him, in the name of our Lord Jesus Christ, to grant us forgiveness.</w:t>
      </w:r>
    </w:p>
    <w:p w:rsidR="008D3354" w:rsidRDefault="00804622" w:rsidP="008D3354">
      <w:pPr>
        <w:pStyle w:val="Ministernospace"/>
      </w:pPr>
      <w:r w:rsidRPr="00804622">
        <w:rPr>
          <w:rFonts w:ascii="Liturgikon" w:hAnsi="Liturgikon"/>
          <w:color w:val="FF0000"/>
        </w:rPr>
        <w:t>M</w:t>
      </w:r>
      <w:r w:rsidR="008D3354">
        <w:tab/>
        <w:t>Our help is in the name of the Lord.</w:t>
      </w:r>
    </w:p>
    <w:p w:rsidR="008D3354" w:rsidRDefault="00804622" w:rsidP="008D3354">
      <w:pPr>
        <w:pStyle w:val="Congregationwithspace"/>
      </w:pPr>
      <w:r w:rsidRPr="00804622">
        <w:rPr>
          <w:rFonts w:ascii="Liturgikon" w:hAnsi="Liturgikon"/>
          <w:color w:val="FF0000"/>
        </w:rPr>
        <w:t>C</w:t>
      </w:r>
      <w:r w:rsidR="008D3354">
        <w:tab/>
        <w:t xml:space="preserve">who made heaven and earth.  </w:t>
      </w:r>
      <w:r w:rsidR="008D3354" w:rsidRPr="008D3354">
        <w:rPr>
          <w:b w:val="0"/>
          <w:i/>
        </w:rPr>
        <w:t>(Psalm 124:8)</w:t>
      </w:r>
    </w:p>
    <w:p w:rsidR="008D3354" w:rsidRDefault="00804622" w:rsidP="008D3354">
      <w:pPr>
        <w:pStyle w:val="Ministernospace"/>
      </w:pPr>
      <w:r w:rsidRPr="00804622">
        <w:rPr>
          <w:rFonts w:ascii="Liturgikon" w:hAnsi="Liturgikon"/>
          <w:color w:val="FF0000"/>
        </w:rPr>
        <w:t>M</w:t>
      </w:r>
      <w:r w:rsidR="008D3354">
        <w:tab/>
        <w:t>I said, I will confess my transgressions to the Lord.</w:t>
      </w:r>
    </w:p>
    <w:p w:rsidR="00CA1D5F" w:rsidRDefault="00804622" w:rsidP="008D3354">
      <w:pPr>
        <w:pStyle w:val="Congregationwithspace"/>
        <w:rPr>
          <w:b w:val="0"/>
          <w:i/>
        </w:rPr>
      </w:pPr>
      <w:r w:rsidRPr="00804622">
        <w:rPr>
          <w:rFonts w:ascii="Liturgikon" w:hAnsi="Liturgikon"/>
          <w:color w:val="FF0000"/>
        </w:rPr>
        <w:t>C</w:t>
      </w:r>
      <w:r w:rsidR="008D3354">
        <w:tab/>
        <w:t xml:space="preserve">and you forgave the iniquity of my sin. </w:t>
      </w:r>
      <w:r w:rsidR="008D3354" w:rsidRPr="008D3354">
        <w:rPr>
          <w:b w:val="0"/>
          <w:i/>
        </w:rPr>
        <w:t>(Psalm 32:5)</w:t>
      </w:r>
    </w:p>
    <w:tbl>
      <w:tblPr>
        <w:tblStyle w:val="TableGrid"/>
        <w:tblW w:w="684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4"/>
        <w:gridCol w:w="439"/>
        <w:gridCol w:w="3197"/>
      </w:tblGrid>
      <w:tr w:rsidR="008D3354" w:rsidTr="00540B82">
        <w:trPr>
          <w:trHeight w:val="2601"/>
        </w:trPr>
        <w:tc>
          <w:tcPr>
            <w:tcW w:w="3456" w:type="dxa"/>
          </w:tcPr>
          <w:p w:rsidR="00540B82" w:rsidRPr="008D3354" w:rsidRDefault="00540B82" w:rsidP="00540B82">
            <w:pPr>
              <w:pStyle w:val="Congregationwithspace"/>
            </w:pPr>
            <w:r w:rsidRPr="00804622">
              <w:rPr>
                <w:rFonts w:ascii="Liturgikon" w:hAnsi="Liturgikon"/>
                <w:color w:val="FF0000"/>
              </w:rPr>
              <w:t>C</w:t>
            </w:r>
            <w:r w:rsidRPr="008D3354">
              <w:tab/>
              <w:t xml:space="preserve">O almighty God, merciful Father, I, a poor, miserable sinner, confess to you all my sins and iniquities with which I have ever offended you and justly deserved your temporal and eternal punishment. But I am heartily sorry for them and sincerely repent of them, and I pray of your boundless mercy and for the sake of the holy, innocent, bitter sufferings and death of your beloved Son, Jesus Christ, to be gracious and merciful to me, a poor sinful being. </w:t>
            </w:r>
          </w:p>
          <w:p w:rsidR="00540B82" w:rsidRDefault="00540B82" w:rsidP="00540B82">
            <w:pPr>
              <w:pStyle w:val="Congregationwithspace"/>
              <w:rPr>
                <w:b w:val="0"/>
              </w:rPr>
            </w:pPr>
          </w:p>
          <w:p w:rsidR="00540B82" w:rsidRDefault="00540B82" w:rsidP="00540B82">
            <w:pPr>
              <w:pStyle w:val="Ministerwithspace"/>
            </w:pPr>
            <w:r w:rsidRPr="00804622">
              <w:rPr>
                <w:rFonts w:ascii="Liturgikon" w:hAnsi="Liturgikon"/>
                <w:color w:val="FF0000"/>
              </w:rPr>
              <w:t>M</w:t>
            </w:r>
            <w:r w:rsidRPr="008D3354">
              <w:tab/>
              <w:t xml:space="preserve">Upon this your confession, I, as a called and ordained servant of the Word, announce the grace of God to all of you, and in the stead and by the command of my Lord Jesus Christ I forgive you all your sins in the name of the Father and of the </w:t>
            </w:r>
            <w:r w:rsidRPr="00804622">
              <w:rPr>
                <w:rFonts w:ascii="Liturgikon" w:hAnsi="Liturgikon"/>
                <w:color w:val="FF0000"/>
              </w:rPr>
              <w:t>+</w:t>
            </w:r>
            <w:r w:rsidRPr="008D3354">
              <w:t xml:space="preserve"> Son and of the Holy Spirit. </w:t>
            </w:r>
          </w:p>
          <w:p w:rsidR="00540B82" w:rsidRPr="00540B82" w:rsidRDefault="00540B82" w:rsidP="00540B82">
            <w:pPr>
              <w:pStyle w:val="Ministerwithspace"/>
              <w:rPr>
                <w:b/>
              </w:rPr>
            </w:pPr>
            <w:r w:rsidRPr="00540B82">
              <w:rPr>
                <w:rFonts w:ascii="Liturgikon" w:hAnsi="Liturgikon"/>
                <w:b/>
                <w:color w:val="FF0000"/>
              </w:rPr>
              <w:lastRenderedPageBreak/>
              <w:t>C</w:t>
            </w:r>
            <w:r w:rsidRPr="00540B82">
              <w:rPr>
                <w:b/>
              </w:rPr>
              <w:tab/>
              <w:t>Amen.</w:t>
            </w:r>
            <w:r>
              <w:rPr>
                <w:rStyle w:val="FootnoteReference"/>
                <w:b/>
              </w:rPr>
              <w:footnoteReference w:id="1"/>
            </w:r>
          </w:p>
          <w:p w:rsidR="008D3354" w:rsidRDefault="008D3354" w:rsidP="00804622">
            <w:pPr>
              <w:pStyle w:val="Congregationwithspace"/>
              <w:tabs>
                <w:tab w:val="left" w:pos="1485"/>
              </w:tabs>
            </w:pPr>
          </w:p>
        </w:tc>
        <w:tc>
          <w:tcPr>
            <w:tcW w:w="360" w:type="dxa"/>
          </w:tcPr>
          <w:p w:rsidR="008D3354" w:rsidRDefault="008D3354" w:rsidP="008D3354">
            <w:pPr>
              <w:pStyle w:val="Rubric"/>
            </w:pPr>
            <w:r>
              <w:lastRenderedPageBreak/>
              <w:t>OR</w:t>
            </w:r>
          </w:p>
        </w:tc>
        <w:tc>
          <w:tcPr>
            <w:tcW w:w="3456" w:type="dxa"/>
          </w:tcPr>
          <w:p w:rsidR="00540B82" w:rsidRDefault="00540B82" w:rsidP="00540B82">
            <w:pPr>
              <w:pStyle w:val="Ministerwithspace"/>
              <w:tabs>
                <w:tab w:val="left" w:pos="1485"/>
              </w:tabs>
            </w:pPr>
            <w:r w:rsidRPr="00804622">
              <w:rPr>
                <w:rFonts w:ascii="Liturgikon" w:hAnsi="Liturgikon"/>
                <w:color w:val="FF0000"/>
              </w:rPr>
              <w:t>M</w:t>
            </w:r>
            <w:r w:rsidRPr="008D3354">
              <w:tab/>
              <w:t xml:space="preserve">Almighty God, our Maker and Redeemer, we poor sinners confess to you that we are by nature sinful and unclean and that we have sinned against you by thought, word, and deed; </w:t>
            </w:r>
            <w:proofErr w:type="gramStart"/>
            <w:r w:rsidRPr="008D3354">
              <w:t>therefore</w:t>
            </w:r>
            <w:proofErr w:type="gramEnd"/>
            <w:r w:rsidRPr="008D3354">
              <w:t xml:space="preserve"> we flee for refuge to your infinite mercy, seeking and imploring your grace for the sake of our Lord Jesus Christ.</w:t>
            </w:r>
          </w:p>
          <w:p w:rsidR="00540B82" w:rsidRPr="008D3354" w:rsidRDefault="00540B82" w:rsidP="00540B82">
            <w:pPr>
              <w:pStyle w:val="Ministerwithspace"/>
              <w:tabs>
                <w:tab w:val="left" w:pos="1485"/>
              </w:tabs>
            </w:pPr>
          </w:p>
          <w:p w:rsidR="00540B82" w:rsidRDefault="00540B82" w:rsidP="00540B82">
            <w:pPr>
              <w:pStyle w:val="Congregationwithspace"/>
              <w:tabs>
                <w:tab w:val="left" w:pos="1485"/>
              </w:tabs>
            </w:pPr>
            <w:r w:rsidRPr="00804622">
              <w:rPr>
                <w:rFonts w:ascii="Liturgikon" w:hAnsi="Liturgikon"/>
                <w:color w:val="FF0000"/>
              </w:rPr>
              <w:t>C</w:t>
            </w:r>
            <w:r w:rsidRPr="008D3354">
              <w:tab/>
              <w:t>O most merciful God, you have given your only-begotten Son to die for us, have mercy on us and for his sake grant us remission of all our sins; and by your Holy Spirit increase in us true knowledge of you and of your will and true obedience to your Word, to the end that by your grace we may come to everlasting life; through Jesus Christ our Lord. Amen.</w:t>
            </w:r>
          </w:p>
          <w:p w:rsidR="00540B82" w:rsidRPr="008D3354" w:rsidRDefault="00540B82" w:rsidP="00540B82">
            <w:pPr>
              <w:pStyle w:val="Congregationwithspace"/>
              <w:tabs>
                <w:tab w:val="left" w:pos="1485"/>
              </w:tabs>
            </w:pPr>
          </w:p>
          <w:p w:rsidR="00540B82" w:rsidRPr="008D3354" w:rsidRDefault="00540B82" w:rsidP="00540B82">
            <w:pPr>
              <w:pStyle w:val="Ministerwithspace"/>
              <w:tabs>
                <w:tab w:val="left" w:pos="1485"/>
              </w:tabs>
            </w:pPr>
            <w:r w:rsidRPr="00804622">
              <w:rPr>
                <w:rFonts w:ascii="Liturgikon" w:hAnsi="Liturgikon"/>
                <w:color w:val="FF0000"/>
              </w:rPr>
              <w:t>M</w:t>
            </w:r>
            <w:r w:rsidRPr="008D3354">
              <w:tab/>
              <w:t xml:space="preserve">Almighty God, our heavenly Father, has had mercy on us and has given his only Son to </w:t>
            </w:r>
            <w:r w:rsidRPr="008D3354">
              <w:lastRenderedPageBreak/>
              <w:t xml:space="preserve">die for us and for his sake forgives us all our sins. To those who believe on his name, he gives power to become the children of God and has promised them his Holy Spirit. Whoever believes and is baptized will be saved. </w:t>
            </w:r>
            <w:r w:rsidRPr="00804622">
              <w:rPr>
                <w:i/>
              </w:rPr>
              <w:t>(Mark 16:16)</w:t>
            </w:r>
            <w:r w:rsidRPr="008D3354">
              <w:t xml:space="preserve"> Grant this, Lord, to us all.</w:t>
            </w:r>
          </w:p>
          <w:p w:rsidR="008D3354" w:rsidRPr="00540B82" w:rsidRDefault="00540B82" w:rsidP="00540B82">
            <w:pPr>
              <w:pStyle w:val="Congregationwithspace"/>
              <w:rPr>
                <w:b w:val="0"/>
              </w:rPr>
            </w:pPr>
            <w:r w:rsidRPr="00804622">
              <w:rPr>
                <w:rFonts w:ascii="Liturgikon" w:hAnsi="Liturgikon"/>
                <w:color w:val="FF0000"/>
              </w:rPr>
              <w:t>C</w:t>
            </w:r>
            <w:r w:rsidRPr="008D3354">
              <w:tab/>
              <w:t>Amen.</w:t>
            </w:r>
            <w:r>
              <w:rPr>
                <w:rStyle w:val="FootnoteReference"/>
                <w:b w:val="0"/>
              </w:rPr>
              <w:t xml:space="preserve"> </w:t>
            </w:r>
            <w:r>
              <w:rPr>
                <w:rStyle w:val="FootnoteReference"/>
                <w:b w:val="0"/>
              </w:rPr>
              <w:footnoteReference w:id="2"/>
            </w:r>
          </w:p>
        </w:tc>
      </w:tr>
    </w:tbl>
    <w:p w:rsidR="008D3354" w:rsidRPr="008D3354" w:rsidRDefault="008D3354" w:rsidP="00540B82">
      <w:pPr>
        <w:pStyle w:val="Heading3"/>
        <w:ind w:left="0" w:firstLine="0"/>
      </w:pPr>
      <w:r w:rsidRPr="008D3354">
        <w:lastRenderedPageBreak/>
        <w:t>THE INTROIT</w:t>
      </w:r>
    </w:p>
    <w:p w:rsidR="008D3354" w:rsidRPr="008D3354" w:rsidRDefault="008D3354" w:rsidP="008D3354">
      <w:pPr>
        <w:pStyle w:val="Rubric"/>
      </w:pPr>
      <w:r w:rsidRPr="008D3354">
        <w:t>The Introit for the Day with the Gloria Patri shall be sung or said.</w:t>
      </w:r>
    </w:p>
    <w:p w:rsidR="008D3354" w:rsidRPr="008D3354" w:rsidRDefault="008D3354" w:rsidP="008D3354">
      <w:pPr>
        <w:pStyle w:val="Congregationwithspace"/>
      </w:pPr>
      <w:r w:rsidRPr="008D3354">
        <w:t>GLORIA PATRI</w:t>
      </w:r>
    </w:p>
    <w:p w:rsidR="008D3354" w:rsidRPr="008D3354" w:rsidRDefault="00804622" w:rsidP="008D3354">
      <w:pPr>
        <w:pStyle w:val="Congregationwithspace"/>
      </w:pPr>
      <w:r w:rsidRPr="00804622">
        <w:rPr>
          <w:rFonts w:ascii="Liturgikon" w:hAnsi="Liturgikon"/>
          <w:color w:val="FF0000"/>
        </w:rPr>
        <w:t>C</w:t>
      </w:r>
      <w:r w:rsidR="008D3354">
        <w:tab/>
      </w:r>
      <w:r w:rsidR="008D3354" w:rsidRPr="008D3354">
        <w:t>Glory be to the Father, and to the Son, and to the Holy Spirit: as it was in the beginning, is now and will be forever. Amen.</w:t>
      </w:r>
    </w:p>
    <w:p w:rsidR="008D3354" w:rsidRDefault="008D3354" w:rsidP="008D3354">
      <w:pPr>
        <w:pStyle w:val="Heading3"/>
      </w:pPr>
      <w:r w:rsidRPr="008D3354">
        <w:t>THE KYRIE</w:t>
      </w:r>
    </w:p>
    <w:tbl>
      <w:tblPr>
        <w:tblStyle w:val="TableGrid"/>
        <w:tblW w:w="68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5"/>
        <w:gridCol w:w="439"/>
        <w:gridCol w:w="3191"/>
      </w:tblGrid>
      <w:tr w:rsidR="008D3354" w:rsidTr="00804622">
        <w:tc>
          <w:tcPr>
            <w:tcW w:w="3456" w:type="dxa"/>
          </w:tcPr>
          <w:p w:rsidR="008D3354" w:rsidRDefault="00804622" w:rsidP="008D3354">
            <w:pPr>
              <w:pStyle w:val="Ministernospace"/>
            </w:pPr>
            <w:r w:rsidRPr="00804622">
              <w:rPr>
                <w:rFonts w:ascii="Liturgikon" w:hAnsi="Liturgikon"/>
                <w:color w:val="FF0000"/>
              </w:rPr>
              <w:t>M</w:t>
            </w:r>
            <w:r w:rsidR="008D3354">
              <w:tab/>
              <w:t>Lord, have mercy on us.</w:t>
            </w:r>
          </w:p>
          <w:p w:rsidR="008D3354" w:rsidRDefault="00804622" w:rsidP="008D3354">
            <w:pPr>
              <w:pStyle w:val="Congregationwithspace"/>
            </w:pPr>
            <w:r w:rsidRPr="00804622">
              <w:rPr>
                <w:rFonts w:ascii="Liturgikon" w:hAnsi="Liturgikon"/>
                <w:color w:val="FF0000"/>
              </w:rPr>
              <w:t>C</w:t>
            </w:r>
            <w:r w:rsidR="008D3354">
              <w:tab/>
              <w:t>Lord, have mercy on us.</w:t>
            </w:r>
          </w:p>
          <w:p w:rsidR="008D3354" w:rsidRDefault="008D3354" w:rsidP="008D3354">
            <w:pPr>
              <w:pStyle w:val="Congregationwithspace"/>
            </w:pPr>
          </w:p>
          <w:p w:rsidR="008D3354" w:rsidRDefault="00804622" w:rsidP="008D3354">
            <w:pPr>
              <w:pStyle w:val="Ministernospace"/>
            </w:pPr>
            <w:r w:rsidRPr="00804622">
              <w:rPr>
                <w:rFonts w:ascii="Liturgikon" w:hAnsi="Liturgikon"/>
                <w:color w:val="FF0000"/>
              </w:rPr>
              <w:t>M</w:t>
            </w:r>
            <w:r w:rsidR="008D3354">
              <w:tab/>
              <w:t>Christ, have mercy on us.</w:t>
            </w:r>
          </w:p>
          <w:p w:rsidR="008D3354" w:rsidRDefault="00804622" w:rsidP="008D3354">
            <w:pPr>
              <w:pStyle w:val="Congregationwithspace"/>
            </w:pPr>
            <w:r w:rsidRPr="00804622">
              <w:rPr>
                <w:rFonts w:ascii="Liturgikon" w:hAnsi="Liturgikon"/>
                <w:color w:val="FF0000"/>
              </w:rPr>
              <w:t>C</w:t>
            </w:r>
            <w:r w:rsidR="008D3354">
              <w:tab/>
            </w:r>
            <w:r w:rsidR="008D3354" w:rsidRPr="008D3354">
              <w:t>Christ</w:t>
            </w:r>
            <w:r w:rsidR="008D3354">
              <w:t>, have mercy on us.</w:t>
            </w:r>
          </w:p>
          <w:p w:rsidR="008D3354" w:rsidRDefault="008D3354" w:rsidP="008D3354">
            <w:pPr>
              <w:pStyle w:val="Congregationwithspace"/>
            </w:pPr>
          </w:p>
          <w:p w:rsidR="008D3354" w:rsidRDefault="00804622" w:rsidP="008D3354">
            <w:pPr>
              <w:pStyle w:val="Ministernospace"/>
            </w:pPr>
            <w:r w:rsidRPr="00804622">
              <w:rPr>
                <w:rFonts w:ascii="Liturgikon" w:hAnsi="Liturgikon"/>
                <w:color w:val="FF0000"/>
              </w:rPr>
              <w:t>M</w:t>
            </w:r>
            <w:r w:rsidR="008D3354">
              <w:tab/>
              <w:t>Lord, have mercy on us.</w:t>
            </w:r>
          </w:p>
          <w:p w:rsidR="008D3354" w:rsidRDefault="00804622" w:rsidP="008D3354">
            <w:pPr>
              <w:pStyle w:val="Congregationwithspace"/>
            </w:pPr>
            <w:r w:rsidRPr="00804622">
              <w:rPr>
                <w:rFonts w:ascii="Liturgikon" w:hAnsi="Liturgikon"/>
                <w:color w:val="FF0000"/>
              </w:rPr>
              <w:t>C</w:t>
            </w:r>
            <w:r w:rsidR="008D3354">
              <w:tab/>
              <w:t>Lord, have mercy on us.</w:t>
            </w:r>
          </w:p>
        </w:tc>
        <w:tc>
          <w:tcPr>
            <w:tcW w:w="360" w:type="dxa"/>
          </w:tcPr>
          <w:p w:rsidR="008D3354" w:rsidRDefault="008D3354" w:rsidP="008D3354">
            <w:pPr>
              <w:pStyle w:val="Rubric"/>
            </w:pPr>
            <w:r>
              <w:t>OR</w:t>
            </w:r>
          </w:p>
        </w:tc>
        <w:tc>
          <w:tcPr>
            <w:tcW w:w="3456" w:type="dxa"/>
          </w:tcPr>
          <w:p w:rsidR="008D3354" w:rsidRDefault="00804622" w:rsidP="00804622">
            <w:pPr>
              <w:pStyle w:val="Congregationnospace"/>
            </w:pPr>
            <w:r w:rsidRPr="00804622">
              <w:rPr>
                <w:rFonts w:ascii="Liturgikon" w:hAnsi="Liturgikon"/>
                <w:color w:val="FF0000"/>
              </w:rPr>
              <w:t>C</w:t>
            </w:r>
            <w:r w:rsidR="008D3354">
              <w:tab/>
              <w:t>Lord, have mercy on us.</w:t>
            </w:r>
          </w:p>
          <w:p w:rsidR="008D3354" w:rsidRDefault="008D3354" w:rsidP="00804622">
            <w:pPr>
              <w:pStyle w:val="Congregationnospace"/>
            </w:pPr>
            <w:r>
              <w:tab/>
              <w:t>Christ, have mercy on us.</w:t>
            </w:r>
          </w:p>
          <w:p w:rsidR="008D3354" w:rsidRDefault="008D3354" w:rsidP="00804622">
            <w:pPr>
              <w:pStyle w:val="Congregationnospace"/>
            </w:pPr>
            <w:r>
              <w:tab/>
              <w:t>Lord, have mercy on us.</w:t>
            </w:r>
          </w:p>
        </w:tc>
      </w:tr>
    </w:tbl>
    <w:p w:rsidR="008D3354" w:rsidRDefault="008D3354" w:rsidP="008D3354"/>
    <w:p w:rsidR="00804622" w:rsidRDefault="00804622" w:rsidP="00804622">
      <w:pPr>
        <w:pStyle w:val="Heading3"/>
      </w:pPr>
      <w:r>
        <w:t>GLORIA IN EXCELSIS</w:t>
      </w:r>
    </w:p>
    <w:p w:rsidR="00804622" w:rsidRDefault="00804622" w:rsidP="00804622">
      <w:pPr>
        <w:pStyle w:val="Ministernospace"/>
      </w:pPr>
      <w:r w:rsidRPr="00804622">
        <w:rPr>
          <w:rFonts w:ascii="Liturgikon" w:hAnsi="Liturgikon"/>
          <w:color w:val="FF0000"/>
        </w:rPr>
        <w:t>M</w:t>
      </w:r>
      <w:r>
        <w:tab/>
        <w:t xml:space="preserve">Glory be to God on high! </w:t>
      </w:r>
    </w:p>
    <w:p w:rsidR="00804622" w:rsidRDefault="00804622" w:rsidP="00804622">
      <w:pPr>
        <w:pStyle w:val="Congregationwithspace"/>
      </w:pPr>
      <w:r w:rsidRPr="00804622">
        <w:rPr>
          <w:rFonts w:ascii="Liturgikon" w:hAnsi="Liturgikon"/>
          <w:color w:val="FF0000"/>
        </w:rPr>
        <w:t>C</w:t>
      </w:r>
      <w:r>
        <w:tab/>
        <w:t>Glory be to God on high, and on earth peace, good will toward men</w:t>
      </w:r>
      <w:r w:rsidR="00540B82">
        <w:rPr>
          <w:rStyle w:val="FootnoteReference"/>
        </w:rPr>
        <w:footnoteReference w:id="3"/>
      </w:r>
      <w:r>
        <w:t xml:space="preserve">. We praise you, we bless you, we worship you, we glorify you, we give thanks to you for your great glory, O Lord God, heavenly King, God the Father Almighty. </w:t>
      </w:r>
    </w:p>
    <w:p w:rsidR="00804622" w:rsidRDefault="00804622" w:rsidP="00804622">
      <w:pPr>
        <w:pStyle w:val="Congregationwithspace"/>
      </w:pPr>
      <w:r>
        <w:tab/>
      </w:r>
      <w:r w:rsidR="00FA3324">
        <w:t>O Lord, the o</w:t>
      </w:r>
      <w:r>
        <w:t xml:space="preserve">nly-begotten Son, Jesus Christ: Lord God, Lamb of God, Son of the Father, who takes away the sin of the world, have mercy on us. You take away the sin of the world, receive our prayer.  You sit at the right hand of God the Father, have mercy on us. </w:t>
      </w:r>
    </w:p>
    <w:p w:rsidR="00804622" w:rsidRDefault="00804622" w:rsidP="00804622">
      <w:pPr>
        <w:pStyle w:val="Congregationwithspace"/>
      </w:pPr>
      <w:r>
        <w:tab/>
        <w:t>For you only are holy; you only are the Lord; you only, O Christ, with the Holy Spirit, are most high in the glory of God the Father.  Amen.</w:t>
      </w:r>
    </w:p>
    <w:p w:rsidR="00804622" w:rsidRDefault="00804622" w:rsidP="00804622">
      <w:pPr>
        <w:pStyle w:val="Heading3"/>
      </w:pPr>
      <w:r>
        <w:lastRenderedPageBreak/>
        <w:t>THE COLLECT FOR THE DAY</w:t>
      </w:r>
    </w:p>
    <w:p w:rsidR="00804622" w:rsidRDefault="00804622" w:rsidP="00804622">
      <w:pPr>
        <w:pStyle w:val="Ministernospace"/>
      </w:pPr>
      <w:r w:rsidRPr="00804622">
        <w:rPr>
          <w:rFonts w:ascii="Liturgikon" w:hAnsi="Liturgikon"/>
          <w:color w:val="FF0000"/>
        </w:rPr>
        <w:t>M</w:t>
      </w:r>
      <w:r>
        <w:tab/>
      </w:r>
      <w:proofErr w:type="gramStart"/>
      <w:r>
        <w:t>The</w:t>
      </w:r>
      <w:proofErr w:type="gramEnd"/>
      <w:r>
        <w:t xml:space="preserve"> Lord be with you.</w:t>
      </w:r>
    </w:p>
    <w:p w:rsidR="00804622" w:rsidRDefault="00804622" w:rsidP="00804622">
      <w:pPr>
        <w:pStyle w:val="Congregationwithspace"/>
      </w:pPr>
      <w:r w:rsidRPr="00804622">
        <w:rPr>
          <w:rFonts w:ascii="Liturgikon" w:hAnsi="Liturgikon"/>
          <w:color w:val="FF0000"/>
        </w:rPr>
        <w:t>C</w:t>
      </w:r>
      <w:r>
        <w:tab/>
      </w:r>
      <w:proofErr w:type="gramStart"/>
      <w:r>
        <w:t>And also</w:t>
      </w:r>
      <w:proofErr w:type="gramEnd"/>
      <w:r>
        <w:t xml:space="preserve"> with you.  </w:t>
      </w:r>
    </w:p>
    <w:p w:rsidR="00804622" w:rsidRDefault="00804622" w:rsidP="00804622">
      <w:pPr>
        <w:pStyle w:val="Ministerwithspace"/>
      </w:pPr>
      <w:r w:rsidRPr="00804622">
        <w:rPr>
          <w:rFonts w:ascii="Liturgikon" w:hAnsi="Liturgikon"/>
          <w:color w:val="FF0000"/>
        </w:rPr>
        <w:t>M</w:t>
      </w:r>
      <w:r>
        <w:tab/>
        <w:t>Let us pray.</w:t>
      </w:r>
    </w:p>
    <w:p w:rsidR="00804622" w:rsidRDefault="00804622" w:rsidP="00804622">
      <w:pPr>
        <w:pStyle w:val="Rubric"/>
      </w:pPr>
      <w:r>
        <w:t>Then shall the Minister say the Collect for the Day</w:t>
      </w:r>
    </w:p>
    <w:p w:rsidR="00804622" w:rsidRDefault="00804622" w:rsidP="00804622">
      <w:pPr>
        <w:pStyle w:val="Congregationwithspace"/>
      </w:pPr>
      <w:r w:rsidRPr="00804622">
        <w:rPr>
          <w:rFonts w:ascii="Liturgikon" w:hAnsi="Liturgikon"/>
          <w:color w:val="FF0000"/>
        </w:rPr>
        <w:t>C</w:t>
      </w:r>
      <w:r>
        <w:tab/>
        <w:t>Amen.</w:t>
      </w:r>
    </w:p>
    <w:p w:rsidR="00804622" w:rsidRDefault="00804622" w:rsidP="00804622">
      <w:pPr>
        <w:pStyle w:val="Rubric"/>
      </w:pPr>
      <w:r>
        <w:t>BE SEATED</w:t>
      </w:r>
    </w:p>
    <w:p w:rsidR="00804622" w:rsidRDefault="00804622" w:rsidP="00804622">
      <w:pPr>
        <w:pStyle w:val="Heading3"/>
      </w:pPr>
      <w:r>
        <w:t>THE EPISTLE</w:t>
      </w:r>
    </w:p>
    <w:p w:rsidR="00804622" w:rsidRDefault="00804622" w:rsidP="00804622">
      <w:pPr>
        <w:pStyle w:val="Ministerwithspace"/>
      </w:pPr>
      <w:r w:rsidRPr="00804622">
        <w:rPr>
          <w:rFonts w:ascii="Liturgikon" w:hAnsi="Liturgikon"/>
          <w:color w:val="FF0000"/>
        </w:rPr>
        <w:t>M</w:t>
      </w:r>
      <w:r>
        <w:tab/>
      </w:r>
      <w:proofErr w:type="gramStart"/>
      <w:r>
        <w:t>The</w:t>
      </w:r>
      <w:proofErr w:type="gramEnd"/>
      <w:r>
        <w:t xml:space="preserve"> Epistle is from the __________ chapter of </w:t>
      </w:r>
      <w:r w:rsidRPr="00540B82">
        <w:rPr>
          <w:color w:val="000000" w:themeColor="text1"/>
        </w:rPr>
        <w:t>__________</w:t>
      </w:r>
      <w:r w:rsidRPr="00912142">
        <w:rPr>
          <w:color w:val="BFBFBF" w:themeColor="background1" w:themeShade="BF"/>
        </w:rPr>
        <w:t>, beginning at the __________ verse</w:t>
      </w:r>
      <w:r w:rsidR="00BC0A6F">
        <w:t>.</w:t>
      </w:r>
      <w:r w:rsidR="00BC0A6F">
        <w:rPr>
          <w:rStyle w:val="FootnoteReference"/>
        </w:rPr>
        <w:footnoteReference w:id="4"/>
      </w:r>
    </w:p>
    <w:p w:rsidR="00804622" w:rsidRDefault="00804622" w:rsidP="00804622">
      <w:pPr>
        <w:pStyle w:val="Rubric"/>
      </w:pPr>
      <w:r>
        <w:t xml:space="preserve">The Epistle ended, the Minister shall say: </w:t>
      </w:r>
    </w:p>
    <w:p w:rsidR="00804622" w:rsidRDefault="00804622" w:rsidP="00804622">
      <w:pPr>
        <w:pStyle w:val="Ministernospace"/>
      </w:pPr>
      <w:r w:rsidRPr="00804622">
        <w:rPr>
          <w:rFonts w:ascii="Liturgikon" w:hAnsi="Liturgikon"/>
          <w:color w:val="FF0000"/>
        </w:rPr>
        <w:t>M</w:t>
      </w:r>
      <w:r>
        <w:tab/>
      </w:r>
      <w:proofErr w:type="gramStart"/>
      <w:r>
        <w:t>The</w:t>
      </w:r>
      <w:proofErr w:type="gramEnd"/>
      <w:r>
        <w:t xml:space="preserve"> Word of the Lord.</w:t>
      </w:r>
    </w:p>
    <w:p w:rsidR="00804622" w:rsidRDefault="00804622" w:rsidP="00804622">
      <w:pPr>
        <w:pStyle w:val="Congregationwithspace"/>
      </w:pPr>
      <w:r w:rsidRPr="00804622">
        <w:rPr>
          <w:rFonts w:ascii="Liturgikon" w:hAnsi="Liturgikon"/>
          <w:color w:val="FF0000"/>
        </w:rPr>
        <w:t>C</w:t>
      </w:r>
      <w:r>
        <w:tab/>
        <w:t>Thanks be to God.</w:t>
      </w:r>
    </w:p>
    <w:p w:rsidR="00804622" w:rsidRDefault="00804622" w:rsidP="00804622">
      <w:pPr>
        <w:pStyle w:val="Heading3"/>
      </w:pPr>
      <w:r>
        <w:t>THE GRADUAL</w:t>
      </w:r>
    </w:p>
    <w:p w:rsidR="00804622" w:rsidRDefault="00804622" w:rsidP="00804622">
      <w:pPr>
        <w:pStyle w:val="Rubric"/>
      </w:pPr>
      <w:r>
        <w:t xml:space="preserve">When the Gradual is omitted, the Hallelujah or the Sentence for the Season may be sung. </w:t>
      </w:r>
    </w:p>
    <w:p w:rsidR="00804622" w:rsidRDefault="00804622" w:rsidP="00804622">
      <w:pPr>
        <w:pStyle w:val="Heading3"/>
      </w:pPr>
      <w:r>
        <w:t>THE HALLELUJAH</w:t>
      </w:r>
    </w:p>
    <w:p w:rsidR="00804622" w:rsidRDefault="00804622" w:rsidP="00804622">
      <w:pPr>
        <w:pStyle w:val="Congregationwithspace"/>
      </w:pPr>
      <w:r w:rsidRPr="00804622">
        <w:rPr>
          <w:rFonts w:ascii="Liturgikon" w:hAnsi="Liturgikon"/>
          <w:color w:val="FF0000"/>
        </w:rPr>
        <w:t>C</w:t>
      </w:r>
      <w:r>
        <w:tab/>
        <w:t>Hallelujah.</w:t>
      </w:r>
    </w:p>
    <w:p w:rsidR="00804622" w:rsidRDefault="00804622" w:rsidP="00804622">
      <w:pPr>
        <w:pStyle w:val="Rubric"/>
      </w:pPr>
      <w:r>
        <w:t>In Lent this Sentence shall be sung instead of the Hallelujah:</w:t>
      </w:r>
    </w:p>
    <w:p w:rsidR="00804622" w:rsidRDefault="00804622" w:rsidP="00804622">
      <w:pPr>
        <w:pStyle w:val="Congregationwithspace"/>
      </w:pPr>
      <w:r w:rsidRPr="00804622">
        <w:rPr>
          <w:rFonts w:ascii="Liturgikon" w:hAnsi="Liturgikon"/>
          <w:color w:val="FF0000"/>
        </w:rPr>
        <w:t>C</w:t>
      </w:r>
      <w:r>
        <w:tab/>
        <w:t xml:space="preserve">Christ humbled himself by becoming obedient to the point of death, even death on a cross. (Philippians 2:8) </w:t>
      </w:r>
    </w:p>
    <w:p w:rsidR="00804622" w:rsidRDefault="00804622" w:rsidP="00804622">
      <w:pPr>
        <w:pStyle w:val="Rubric"/>
      </w:pPr>
      <w:r>
        <w:t>STAND</w:t>
      </w:r>
    </w:p>
    <w:p w:rsidR="00804622" w:rsidRDefault="00804622" w:rsidP="00804622">
      <w:pPr>
        <w:pStyle w:val="Heading3"/>
      </w:pPr>
      <w:r>
        <w:t>THE GOSPEL</w:t>
      </w:r>
    </w:p>
    <w:p w:rsidR="00A2461B" w:rsidRDefault="00804622" w:rsidP="00A2461B">
      <w:pPr>
        <w:pStyle w:val="Ministernospace"/>
      </w:pPr>
      <w:r w:rsidRPr="00804622">
        <w:rPr>
          <w:rFonts w:ascii="Liturgikon" w:hAnsi="Liturgikon"/>
          <w:color w:val="FF0000"/>
        </w:rPr>
        <w:t>M</w:t>
      </w:r>
      <w:r>
        <w:tab/>
      </w:r>
      <w:proofErr w:type="gramStart"/>
      <w:r>
        <w:t>The</w:t>
      </w:r>
      <w:proofErr w:type="gramEnd"/>
      <w:r>
        <w:t xml:space="preserve"> Holy Gospel is written in the __________ chapter of </w:t>
      </w:r>
      <w:r w:rsidRPr="00A2461B">
        <w:t>St. __________</w:t>
      </w:r>
      <w:r w:rsidR="00A2461B" w:rsidRPr="00912142">
        <w:rPr>
          <w:color w:val="BFBFBF" w:themeColor="background1" w:themeShade="BF"/>
        </w:rPr>
        <w:t>, beginning at the __________ verse</w:t>
      </w:r>
      <w:r w:rsidR="00A2461B">
        <w:t xml:space="preserve">. </w:t>
      </w:r>
    </w:p>
    <w:p w:rsidR="00804622" w:rsidRDefault="00804622" w:rsidP="00A2461B">
      <w:pPr>
        <w:pStyle w:val="Ministernospace"/>
        <w:rPr>
          <w:b/>
        </w:rPr>
      </w:pPr>
      <w:r w:rsidRPr="00A2461B">
        <w:rPr>
          <w:rFonts w:ascii="Liturgikon" w:hAnsi="Liturgikon"/>
          <w:b/>
          <w:color w:val="FF0000"/>
        </w:rPr>
        <w:t>C</w:t>
      </w:r>
      <w:r w:rsidRPr="00A2461B">
        <w:rPr>
          <w:b/>
        </w:rPr>
        <w:tab/>
        <w:t>Glory be to you, O Lord.</w:t>
      </w:r>
    </w:p>
    <w:p w:rsidR="00A2461B" w:rsidRPr="00A2461B" w:rsidRDefault="00A2461B" w:rsidP="00A2461B">
      <w:pPr>
        <w:pStyle w:val="Ministernospace"/>
        <w:rPr>
          <w:b/>
        </w:rPr>
      </w:pPr>
    </w:p>
    <w:p w:rsidR="00804622" w:rsidRDefault="00804622" w:rsidP="00804622">
      <w:pPr>
        <w:pStyle w:val="Rubric"/>
      </w:pPr>
      <w:r>
        <w:t>Then shall the Minister read the Gospel for the Day.</w:t>
      </w:r>
    </w:p>
    <w:p w:rsidR="00804622" w:rsidRDefault="00804622" w:rsidP="00804622">
      <w:pPr>
        <w:pStyle w:val="Ministernospace"/>
      </w:pPr>
      <w:r w:rsidRPr="00804622">
        <w:rPr>
          <w:rFonts w:ascii="Liturgikon" w:hAnsi="Liturgikon"/>
          <w:color w:val="FF0000"/>
        </w:rPr>
        <w:t>M</w:t>
      </w:r>
      <w:r>
        <w:tab/>
        <w:t>This is the Gospel of the Lord.</w:t>
      </w:r>
    </w:p>
    <w:p w:rsidR="00804622" w:rsidRDefault="00804622" w:rsidP="00804622">
      <w:pPr>
        <w:pStyle w:val="Congregationwithspace"/>
      </w:pPr>
      <w:r w:rsidRPr="00804622">
        <w:rPr>
          <w:rFonts w:ascii="Liturgikon" w:hAnsi="Liturgikon"/>
          <w:color w:val="FF0000"/>
        </w:rPr>
        <w:t>C</w:t>
      </w:r>
      <w:r>
        <w:tab/>
        <w:t>Praise be to you, O Christ.</w:t>
      </w:r>
    </w:p>
    <w:p w:rsidR="00804622" w:rsidRDefault="00804622" w:rsidP="00804622">
      <w:pPr>
        <w:pStyle w:val="Heading3"/>
      </w:pPr>
      <w:r>
        <w:t>THE CREED</w:t>
      </w:r>
    </w:p>
    <w:p w:rsidR="00804622" w:rsidRDefault="00804622" w:rsidP="00804622">
      <w:pPr>
        <w:pStyle w:val="Heading3"/>
      </w:pPr>
      <w:r>
        <w:t>THE NICENE CREED</w:t>
      </w:r>
    </w:p>
    <w:p w:rsidR="00804622" w:rsidRDefault="00804622" w:rsidP="00804622">
      <w:pPr>
        <w:pStyle w:val="Congregationwithspace"/>
      </w:pPr>
      <w:r w:rsidRPr="00804622">
        <w:rPr>
          <w:rFonts w:ascii="Liturgikon" w:hAnsi="Liturgikon"/>
          <w:color w:val="FF0000"/>
        </w:rPr>
        <w:lastRenderedPageBreak/>
        <w:t>C</w:t>
      </w:r>
      <w:r>
        <w:tab/>
        <w:t xml:space="preserve">I believe in one God, the Father almighty, maker of heaven and earth, and of all things visible and invisible. </w:t>
      </w:r>
    </w:p>
    <w:p w:rsidR="00804622" w:rsidRDefault="00804622" w:rsidP="00804622">
      <w:pPr>
        <w:pStyle w:val="Congregationwithspace"/>
      </w:pPr>
      <w:r>
        <w:tab/>
        <w:t xml:space="preserve">And in one Lord Jesus Christ, the only-begotten Son of God, begotten of his Father before all worlds, God of God, Light of Light, very God of very God, begotten, not made, being of one substance with the Father, by whom all things were made; who, for us men, and for our salvation, came down from heaven, and was incarnate by the Holy Spirit of the Virgin Mary, and was made man; and was crucified also for us under Pontius Pilate. He suffered and was buried; and the third day he rose again, </w:t>
      </w:r>
      <w:proofErr w:type="gramStart"/>
      <w:r>
        <w:t>according to</w:t>
      </w:r>
      <w:proofErr w:type="gramEnd"/>
      <w:r>
        <w:t xml:space="preserve"> the Scriptures; and ascended into heaven, and sits on the right hand of the Father; and he shall come again with glory to judge both the living and the dead; whose kingdom shall have no end.</w:t>
      </w:r>
    </w:p>
    <w:p w:rsidR="00804622" w:rsidRDefault="00804622" w:rsidP="00804622">
      <w:pPr>
        <w:pStyle w:val="Congregationwithspace"/>
      </w:pPr>
      <w:r>
        <w:tab/>
        <w:t>And I believe in the Holy Spirit, the Lord and Giver of life, who proceeds from the Father and the Son, who with the Father and the Son together is worshipped and glorified, who spoke by the prophets. And I believe one holy Christian and apostolic church. I acknowledge one baptism for the remission of sins; and I look for the resurrection of the dead; and the life of the world to come. Amen.</w:t>
      </w:r>
    </w:p>
    <w:p w:rsidR="00804622" w:rsidRDefault="00804622" w:rsidP="00804622">
      <w:pPr>
        <w:pStyle w:val="Rubric"/>
        <w:jc w:val="center"/>
      </w:pPr>
      <w:r>
        <w:t>OR</w:t>
      </w:r>
    </w:p>
    <w:p w:rsidR="00804622" w:rsidRDefault="00804622" w:rsidP="00804622">
      <w:pPr>
        <w:pStyle w:val="Heading3"/>
      </w:pPr>
      <w:r>
        <w:t>THE APOSTLES' CREED</w:t>
      </w:r>
    </w:p>
    <w:p w:rsidR="00804622" w:rsidRDefault="00804622" w:rsidP="00804622">
      <w:pPr>
        <w:pStyle w:val="Congregationwithspace"/>
      </w:pPr>
      <w:r w:rsidRPr="00804622">
        <w:rPr>
          <w:rFonts w:ascii="Liturgikon" w:hAnsi="Liturgikon"/>
          <w:color w:val="FF0000"/>
        </w:rPr>
        <w:t>C</w:t>
      </w:r>
      <w:r>
        <w:tab/>
        <w:t>I believe in God the Father almighty, maker of heaven and earth.</w:t>
      </w:r>
    </w:p>
    <w:p w:rsidR="00804622" w:rsidRDefault="00804622" w:rsidP="00804622">
      <w:pPr>
        <w:pStyle w:val="Congregationwithspace"/>
      </w:pPr>
      <w:r>
        <w:tab/>
        <w:t>And in Jesus Christ his only Son, our Lord; who was conceived by the Holy Spirit, born of the Virgin Mary; suffered under Pontius Pilate, was crucified, dead, and buried; he descended into hell; the third day he rose again from the dead; he ascended into heaven, and sits on the right hand of God the Father almighty; from there he shall come to judge the living and the dead.</w:t>
      </w:r>
    </w:p>
    <w:p w:rsidR="00804622" w:rsidRDefault="00804622" w:rsidP="00804622">
      <w:pPr>
        <w:pStyle w:val="Congregationwithspace"/>
      </w:pPr>
      <w:r>
        <w:tab/>
        <w:t>I believe in the Holy Spirit; the holy Christian church, the communion of saints; the forgiveness of sins; the resurrection of the body; and the life everlasting. Amen.</w:t>
      </w:r>
    </w:p>
    <w:p w:rsidR="00804622" w:rsidRDefault="00804622" w:rsidP="00804622">
      <w:pPr>
        <w:pStyle w:val="Rubric"/>
      </w:pPr>
      <w:r>
        <w:t>BE SEATED</w:t>
      </w:r>
    </w:p>
    <w:p w:rsidR="00804622" w:rsidRDefault="00804622" w:rsidP="00804622">
      <w:pPr>
        <w:pStyle w:val="Heading3"/>
      </w:pPr>
      <w:r>
        <w:t>THE HYMN</w:t>
      </w:r>
    </w:p>
    <w:p w:rsidR="00804622" w:rsidRDefault="00804622" w:rsidP="00804622">
      <w:pPr>
        <w:pStyle w:val="Heading3"/>
      </w:pPr>
      <w:r>
        <w:t>THE SERMON</w:t>
      </w:r>
    </w:p>
    <w:p w:rsidR="00804622" w:rsidRDefault="00804622" w:rsidP="00804622">
      <w:pPr>
        <w:pStyle w:val="Rubric"/>
      </w:pPr>
      <w:r>
        <w:t>STAND</w:t>
      </w:r>
    </w:p>
    <w:p w:rsidR="00804622" w:rsidRPr="00804622" w:rsidRDefault="00804622" w:rsidP="00804622">
      <w:pPr>
        <w:pStyle w:val="Ministerwithspace"/>
        <w:rPr>
          <w:i/>
        </w:rPr>
      </w:pPr>
      <w:r w:rsidRPr="00804622">
        <w:rPr>
          <w:rFonts w:ascii="Liturgikon" w:hAnsi="Liturgikon"/>
          <w:color w:val="FF0000"/>
        </w:rPr>
        <w:t>M</w:t>
      </w:r>
      <w:r>
        <w:tab/>
        <w:t xml:space="preserve">The peace of God, which surpasses all understanding, will guard your hearts and your minds in Christ Jesus. </w:t>
      </w:r>
      <w:r w:rsidRPr="00804622">
        <w:rPr>
          <w:i/>
        </w:rPr>
        <w:t>(Philippians 4:7)</w:t>
      </w:r>
    </w:p>
    <w:p w:rsidR="00BC0A6F" w:rsidRDefault="00BC0A6F">
      <w:pPr>
        <w:rPr>
          <w:rFonts w:ascii="Times New Roman" w:hAnsi="Times New Roman" w:cs="Times New Roman"/>
          <w:b/>
          <w:sz w:val="20"/>
          <w:szCs w:val="20"/>
        </w:rPr>
      </w:pPr>
      <w:r>
        <w:br w:type="page"/>
      </w:r>
    </w:p>
    <w:p w:rsidR="00804622" w:rsidRDefault="00804622" w:rsidP="00804622">
      <w:pPr>
        <w:pStyle w:val="Heading3"/>
      </w:pPr>
      <w:r>
        <w:lastRenderedPageBreak/>
        <w:t>THE OFFERTORY</w:t>
      </w:r>
    </w:p>
    <w:p w:rsidR="00804622" w:rsidRDefault="00804622" w:rsidP="00804622">
      <w:pPr>
        <w:pStyle w:val="Rubric"/>
        <w:jc w:val="center"/>
      </w:pPr>
      <w:r>
        <w:t>I</w:t>
      </w:r>
    </w:p>
    <w:p w:rsidR="00804622" w:rsidRDefault="00804622" w:rsidP="00804622">
      <w:pPr>
        <w:pStyle w:val="Congregationwithspace"/>
      </w:pPr>
      <w:r>
        <w:tab/>
        <w:t>The sacrifices of God are a broken spirit; a broken and contrite heart, O God, you will not despise.</w:t>
      </w:r>
    </w:p>
    <w:p w:rsidR="00804622" w:rsidRDefault="00804622" w:rsidP="00804622">
      <w:pPr>
        <w:pStyle w:val="Congregationwithspace"/>
      </w:pPr>
      <w:r>
        <w:tab/>
        <w:t>Do good to Zion in your good pleasure; build up the walls of Jerusalem;</w:t>
      </w:r>
    </w:p>
    <w:p w:rsidR="00804622" w:rsidRDefault="00804622" w:rsidP="00FA3324">
      <w:pPr>
        <w:pStyle w:val="Congregationwithspace"/>
      </w:pPr>
      <w:r>
        <w:tab/>
        <w:t xml:space="preserve">Then will you delight in right sacrifices, in burnt offerings and whole burnt offerings. </w:t>
      </w:r>
      <w:r w:rsidRPr="00804622">
        <w:rPr>
          <w:b w:val="0"/>
          <w:i/>
        </w:rPr>
        <w:t>(Psalm 51:16-19a)</w:t>
      </w:r>
    </w:p>
    <w:p w:rsidR="00804622" w:rsidRDefault="00804622" w:rsidP="00804622">
      <w:pPr>
        <w:pStyle w:val="Rubric"/>
        <w:jc w:val="center"/>
      </w:pPr>
      <w:r>
        <w:t>II</w:t>
      </w:r>
    </w:p>
    <w:p w:rsidR="00804622" w:rsidRDefault="00804622" w:rsidP="00804622">
      <w:pPr>
        <w:pStyle w:val="Congregationwithspace"/>
      </w:pPr>
      <w:r>
        <w:tab/>
        <w:t>Create in me a clean heart, O God, and renew a right spirit within me.</w:t>
      </w:r>
    </w:p>
    <w:p w:rsidR="00804622" w:rsidRDefault="00804622" w:rsidP="00804622">
      <w:pPr>
        <w:pStyle w:val="Congregationwithspace"/>
      </w:pPr>
      <w:r>
        <w:tab/>
        <w:t>Cast me not away from your presence, and take not your Holy Spirit from me.</w:t>
      </w:r>
    </w:p>
    <w:p w:rsidR="00804622" w:rsidRDefault="00804622" w:rsidP="00804622">
      <w:pPr>
        <w:pStyle w:val="Congregationwithspace"/>
      </w:pPr>
      <w:r>
        <w:tab/>
        <w:t xml:space="preserve">Restore to me the joy of your salvation, and uphold me with a willing spirit. </w:t>
      </w:r>
      <w:r w:rsidRPr="00804622">
        <w:rPr>
          <w:b w:val="0"/>
          <w:i/>
        </w:rPr>
        <w:t>(Psalm 51:10-12)</w:t>
      </w:r>
    </w:p>
    <w:p w:rsidR="00804622" w:rsidRDefault="00804622" w:rsidP="00804622">
      <w:pPr>
        <w:pStyle w:val="Rubric"/>
      </w:pPr>
      <w:r>
        <w:t>BE SEATED</w:t>
      </w:r>
    </w:p>
    <w:p w:rsidR="00804622" w:rsidRDefault="00804622" w:rsidP="00804622">
      <w:pPr>
        <w:pStyle w:val="Heading3"/>
      </w:pPr>
      <w:r>
        <w:t>THE OFFERING</w:t>
      </w:r>
    </w:p>
    <w:p w:rsidR="00804622" w:rsidRDefault="00804622" w:rsidP="00804622">
      <w:pPr>
        <w:pStyle w:val="Rubric"/>
      </w:pPr>
      <w:r>
        <w:t>STAND</w:t>
      </w:r>
    </w:p>
    <w:p w:rsidR="00804622" w:rsidRDefault="00804622" w:rsidP="00804622">
      <w:pPr>
        <w:pStyle w:val="Heading3"/>
      </w:pPr>
      <w:r>
        <w:t>THE GENERAL PRAYER</w:t>
      </w:r>
    </w:p>
    <w:p w:rsidR="00804622" w:rsidRDefault="00804622" w:rsidP="00804622">
      <w:pPr>
        <w:pStyle w:val="Ministernospace"/>
      </w:pPr>
      <w:r w:rsidRPr="00804622">
        <w:rPr>
          <w:rFonts w:ascii="Liturgikon" w:hAnsi="Liturgikon"/>
          <w:color w:val="FF0000"/>
        </w:rPr>
        <w:t>M</w:t>
      </w:r>
      <w:r>
        <w:tab/>
        <w:t>Let us pray.</w:t>
      </w:r>
    </w:p>
    <w:p w:rsidR="00804622" w:rsidRDefault="00804622" w:rsidP="00804622">
      <w:pPr>
        <w:pStyle w:val="Ministernospace"/>
      </w:pPr>
      <w:r>
        <w:tab/>
        <w:t xml:space="preserve">Almighty and most merciful God, the Father of our Lord Jesus Christ: We give you thanks for all your goodness and tender mercies, especially for the gift of your dear Son, and for the revelation of your will and grace. Implant your Word in us, that, in good and honest hearts, we may keep it, and bring forth fruit by patient continuance in well doing. </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Ministernospace"/>
      </w:pPr>
      <w:r w:rsidRPr="00804622">
        <w:rPr>
          <w:rFonts w:ascii="Liturgikon" w:hAnsi="Liturgikon"/>
          <w:color w:val="FF0000"/>
        </w:rPr>
        <w:t>M</w:t>
      </w:r>
      <w:r>
        <w:tab/>
        <w:t xml:space="preserve">Rule and govern your Church universal, that it may be preserved in the pure doctrine of your saving Word by which faith toward you may be strengthened, and charity increased in us toward all mankind. </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Ministernospace"/>
      </w:pPr>
      <w:r w:rsidRPr="00804622">
        <w:rPr>
          <w:rFonts w:ascii="Liturgikon" w:hAnsi="Liturgikon"/>
          <w:color w:val="FF0000"/>
        </w:rPr>
        <w:t>M</w:t>
      </w:r>
      <w:r>
        <w:tab/>
        <w:t>Send forth your light and your truth to the uttermost parts of the earth. Raise up faithful pastors and missionaries to preach the Gospel in our own land and to all nations; and guide, protect, and prosper them in all their labors.</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Ministernospace"/>
      </w:pPr>
      <w:r w:rsidRPr="00804622">
        <w:rPr>
          <w:rFonts w:ascii="Liturgikon" w:hAnsi="Liturgikon"/>
          <w:color w:val="FF0000"/>
        </w:rPr>
        <w:t>M</w:t>
      </w:r>
      <w:r>
        <w:tab/>
        <w:t>Bless the institutions of the Church; its colleges, its seminaries, and all its schools; that they may send forth men and women to serve you, in the Ministry of the Word, the Ministry of Mercy, and all the walks of life.</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Ministernospace"/>
      </w:pPr>
      <w:r w:rsidRPr="00804622">
        <w:rPr>
          <w:rFonts w:ascii="Liturgikon" w:hAnsi="Liturgikon"/>
          <w:color w:val="FF0000"/>
        </w:rPr>
        <w:lastRenderedPageBreak/>
        <w:t>M</w:t>
      </w:r>
      <w:r>
        <w:tab/>
        <w:t xml:space="preserve">Let the light of your Word ever shine within our homes. Keep the children of the Church in the covenant which you made with them in Holy Baptism; and grant all parents grace to bring them up in faith toward you and in obedience to your will. </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Ministernospace"/>
      </w:pPr>
      <w:r w:rsidRPr="00804622">
        <w:rPr>
          <w:rFonts w:ascii="Liturgikon" w:hAnsi="Liturgikon"/>
          <w:color w:val="FF0000"/>
        </w:rPr>
        <w:t>M</w:t>
      </w:r>
      <w:r>
        <w:tab/>
        <w:t>Grant also health and prosperity to all that are in authority, especially to the President [and Congress] of the United States, the Governor [and Legislature] of this Commonwealth, and to all our Judges and Magistrates; and endue them with grace to rule after your good pleasure, to the maintenance of righteousness, and to the hindrance and punishment of wickedness, that we may lead a quiet and peaceable life, in all godliness and honesty.</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Ministernospace"/>
      </w:pPr>
      <w:r w:rsidRPr="00804622">
        <w:rPr>
          <w:rFonts w:ascii="Liturgikon" w:hAnsi="Liturgikon"/>
          <w:color w:val="FF0000"/>
        </w:rPr>
        <w:t>M</w:t>
      </w:r>
      <w:r>
        <w:tab/>
        <w:t xml:space="preserve">All who are in trouble, want, sickness, anguish of labor, peril of death, or any other adversity, especially those who are in suffering for your name and for your truth's sake, comfort, O God, with your Holy Spirit, that they may receive and acknowledge their afflictions as the manifestation of your fatherly will. </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Ministernospace"/>
      </w:pPr>
      <w:r w:rsidRPr="00804622">
        <w:rPr>
          <w:rFonts w:ascii="Liturgikon" w:hAnsi="Liturgikon"/>
          <w:color w:val="FF0000"/>
        </w:rPr>
        <w:t>M</w:t>
      </w:r>
      <w:r>
        <w:tab/>
        <w:t>And although we have deserved your righteous wrath and many punishments, O most Merciful Father, remember not the sins of our youth, nor our many transgressions; but out of your unspeakable goodness, grace and mercy, defend us from all harm and danger of body and soul. Preserve us from false and pernicious doctrine, from war and bloodshed, from plague and pestilence, from all calamity by fire and water, from hail and tempest, from failure of harvest and from famine, from anguish of heart and despair of your mercy, and from an evil death. And in every time of trouble, show yourself a very present help, the Savior of all men, and especially of those who believe.</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Ministernospace"/>
      </w:pPr>
      <w:r w:rsidRPr="00804622">
        <w:rPr>
          <w:rFonts w:ascii="Liturgikon" w:hAnsi="Liturgikon"/>
          <w:color w:val="FF0000"/>
        </w:rPr>
        <w:t>M</w:t>
      </w:r>
      <w:r>
        <w:tab/>
        <w:t>Cause also the needful fruits of the earth to prosper, that we may enjoy them in due season. Give success to all lawful occupations on land and sea: to all pure arts and useful knowledge: and crown them with your blessing.</w:t>
      </w:r>
    </w:p>
    <w:p w:rsidR="00804622" w:rsidRDefault="00804622" w:rsidP="00804622">
      <w:pPr>
        <w:pStyle w:val="Congregationwithspace"/>
      </w:pPr>
      <w:r w:rsidRPr="00804622">
        <w:rPr>
          <w:rFonts w:ascii="Liturgikon" w:hAnsi="Liturgikon"/>
          <w:color w:val="FF0000"/>
        </w:rPr>
        <w:t>C</w:t>
      </w:r>
      <w:r>
        <w:tab/>
        <w:t>Hear us, good Lord.</w:t>
      </w:r>
    </w:p>
    <w:p w:rsidR="00804622" w:rsidRDefault="00804622" w:rsidP="00804622">
      <w:pPr>
        <w:pStyle w:val="Rubric"/>
      </w:pPr>
      <w:r>
        <w:t>Here special supplications, intercessions, and prayers may be made.</w:t>
      </w:r>
    </w:p>
    <w:p w:rsidR="00804622" w:rsidRDefault="00804622" w:rsidP="00804622">
      <w:pPr>
        <w:pStyle w:val="Ministernospace"/>
      </w:pPr>
      <w:r w:rsidRPr="00804622">
        <w:rPr>
          <w:rFonts w:ascii="Liturgikon" w:hAnsi="Liturgikon"/>
          <w:color w:val="FF0000"/>
        </w:rPr>
        <w:t>M</w:t>
      </w:r>
      <w:r>
        <w:tab/>
        <w:t>These, and whatever other things you would have us ask of you, God, grant us for the sake of the bitter sufferings and death of Jesus Christ, your only Son, our Lord and Savior, who lives and reigns with you and the Holy Spirit, one God, now and forever.</w:t>
      </w:r>
    </w:p>
    <w:p w:rsidR="00804622" w:rsidRDefault="00804622" w:rsidP="00804622">
      <w:pPr>
        <w:pStyle w:val="Congregationwithspace"/>
      </w:pPr>
      <w:r w:rsidRPr="00804622">
        <w:rPr>
          <w:rFonts w:ascii="Liturgikon" w:hAnsi="Liturgikon"/>
          <w:color w:val="FF0000"/>
        </w:rPr>
        <w:t>C</w:t>
      </w:r>
      <w:r>
        <w:tab/>
        <w:t>Amen.</w:t>
      </w:r>
    </w:p>
    <w:p w:rsidR="00804622" w:rsidRDefault="00804622" w:rsidP="00804622">
      <w:pPr>
        <w:pStyle w:val="Rubric"/>
      </w:pPr>
      <w:r>
        <w:t>If there is Communion, the service continues at the PREFACE.</w:t>
      </w:r>
    </w:p>
    <w:p w:rsidR="00804622" w:rsidRDefault="00804622" w:rsidP="00804622">
      <w:pPr>
        <w:pStyle w:val="Rubric"/>
        <w:tabs>
          <w:tab w:val="clear" w:pos="450"/>
        </w:tabs>
        <w:ind w:left="0" w:firstLine="0"/>
      </w:pPr>
      <w:r>
        <w:t>If there is no Communion, the service concludes with the LORD’S PRAYER, HYMN and BENEDICTION.</w:t>
      </w:r>
    </w:p>
    <w:p w:rsidR="00BC0A6F" w:rsidRDefault="00BC0A6F">
      <w:pPr>
        <w:rPr>
          <w:rFonts w:ascii="Times New Roman" w:hAnsi="Times New Roman" w:cs="Times New Roman"/>
          <w:b/>
          <w:sz w:val="20"/>
          <w:szCs w:val="20"/>
        </w:rPr>
      </w:pPr>
      <w:r>
        <w:br w:type="page"/>
      </w:r>
    </w:p>
    <w:p w:rsidR="00804622" w:rsidRDefault="00804622" w:rsidP="00804622">
      <w:pPr>
        <w:pStyle w:val="Heading3"/>
      </w:pPr>
      <w:r>
        <w:lastRenderedPageBreak/>
        <w:t>LORD’S PRAYER</w:t>
      </w:r>
    </w:p>
    <w:tbl>
      <w:tblPr>
        <w:tblStyle w:val="TableGrid"/>
        <w:tblW w:w="68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5"/>
        <w:gridCol w:w="439"/>
        <w:gridCol w:w="3191"/>
      </w:tblGrid>
      <w:tr w:rsidR="00804622" w:rsidTr="00804622">
        <w:trPr>
          <w:trHeight w:val="1197"/>
        </w:trPr>
        <w:tc>
          <w:tcPr>
            <w:tcW w:w="3456" w:type="dxa"/>
          </w:tcPr>
          <w:p w:rsidR="00804622" w:rsidRPr="00804622" w:rsidRDefault="00804622" w:rsidP="00804622">
            <w:pPr>
              <w:pStyle w:val="Congregationnospace"/>
              <w:tabs>
                <w:tab w:val="clear" w:pos="450"/>
                <w:tab w:val="left" w:pos="345"/>
              </w:tabs>
            </w:pPr>
            <w:r w:rsidRPr="00804622">
              <w:rPr>
                <w:rFonts w:ascii="Liturgikon" w:hAnsi="Liturgikon"/>
                <w:color w:val="FF0000"/>
              </w:rPr>
              <w:t>C</w:t>
            </w:r>
            <w:r w:rsidRPr="00804622">
              <w:tab/>
              <w:t xml:space="preserve">Our Father in heaven,                      </w:t>
            </w:r>
          </w:p>
          <w:p w:rsidR="00804622" w:rsidRPr="00804622" w:rsidRDefault="00804622" w:rsidP="00804622">
            <w:pPr>
              <w:pStyle w:val="Congregationnospace"/>
              <w:tabs>
                <w:tab w:val="clear" w:pos="450"/>
                <w:tab w:val="left" w:pos="795"/>
              </w:tabs>
              <w:ind w:left="615" w:hanging="270"/>
            </w:pPr>
            <w:r w:rsidRPr="00804622">
              <w:t>hallowed be your name,</w:t>
            </w:r>
          </w:p>
          <w:p w:rsidR="00804622" w:rsidRPr="00804622" w:rsidRDefault="00804622" w:rsidP="00804622">
            <w:pPr>
              <w:pStyle w:val="Congregationnospace"/>
              <w:tabs>
                <w:tab w:val="clear" w:pos="450"/>
                <w:tab w:val="left" w:pos="795"/>
              </w:tabs>
              <w:ind w:left="615" w:hanging="270"/>
            </w:pPr>
            <w:r w:rsidRPr="00804622">
              <w:t>your kingdom come,</w:t>
            </w:r>
          </w:p>
          <w:p w:rsidR="00804622" w:rsidRPr="00804622" w:rsidRDefault="00804622" w:rsidP="00804622">
            <w:pPr>
              <w:pStyle w:val="Congregationnospace"/>
              <w:tabs>
                <w:tab w:val="clear" w:pos="450"/>
                <w:tab w:val="left" w:pos="795"/>
              </w:tabs>
              <w:ind w:left="615" w:hanging="270"/>
            </w:pPr>
            <w:r w:rsidRPr="00804622">
              <w:t>your will be done, on earth as in heaven.</w:t>
            </w:r>
          </w:p>
          <w:p w:rsidR="00804622" w:rsidRPr="00804622" w:rsidRDefault="00804622" w:rsidP="00804622">
            <w:pPr>
              <w:pStyle w:val="Congregationnospace"/>
              <w:tabs>
                <w:tab w:val="clear" w:pos="450"/>
                <w:tab w:val="left" w:pos="795"/>
              </w:tabs>
              <w:ind w:left="615" w:hanging="270"/>
            </w:pPr>
            <w:r w:rsidRPr="00804622">
              <w:t>Give us today our daily bread.</w:t>
            </w:r>
          </w:p>
          <w:p w:rsidR="00804622" w:rsidRPr="00804622" w:rsidRDefault="00804622" w:rsidP="00804622">
            <w:pPr>
              <w:pStyle w:val="Congregationnospace"/>
              <w:tabs>
                <w:tab w:val="clear" w:pos="450"/>
                <w:tab w:val="left" w:pos="795"/>
              </w:tabs>
              <w:ind w:left="615" w:hanging="270"/>
            </w:pPr>
            <w:r w:rsidRPr="00804622">
              <w:t>Forgive us our sins as we forgive those who sin against us.</w:t>
            </w:r>
          </w:p>
          <w:p w:rsidR="00804622" w:rsidRPr="00804622" w:rsidRDefault="00804622" w:rsidP="00804622">
            <w:pPr>
              <w:pStyle w:val="Congregationnospace"/>
              <w:tabs>
                <w:tab w:val="clear" w:pos="450"/>
                <w:tab w:val="left" w:pos="795"/>
              </w:tabs>
              <w:ind w:left="615" w:hanging="270"/>
            </w:pPr>
            <w:r w:rsidRPr="00804622">
              <w:t>Lead us not into temptation</w:t>
            </w:r>
          </w:p>
          <w:p w:rsidR="00804622" w:rsidRPr="00804622" w:rsidRDefault="00804622" w:rsidP="00804622">
            <w:pPr>
              <w:pStyle w:val="Congregationnospace"/>
              <w:tabs>
                <w:tab w:val="clear" w:pos="450"/>
                <w:tab w:val="left" w:pos="795"/>
              </w:tabs>
              <w:ind w:left="615" w:hanging="270"/>
            </w:pPr>
            <w:r w:rsidRPr="00804622">
              <w:t>but deliver us from evil.</w:t>
            </w:r>
          </w:p>
          <w:p w:rsidR="00804622" w:rsidRDefault="00804622" w:rsidP="00804622">
            <w:pPr>
              <w:pStyle w:val="Congregationnospace"/>
              <w:tabs>
                <w:tab w:val="clear" w:pos="450"/>
                <w:tab w:val="left" w:pos="795"/>
              </w:tabs>
              <w:ind w:left="615" w:hanging="270"/>
            </w:pPr>
            <w:r w:rsidRPr="00804622">
              <w:t>For the kingdom, the power, and the glory are yours now and forever. Amen.</w:t>
            </w:r>
          </w:p>
        </w:tc>
        <w:tc>
          <w:tcPr>
            <w:tcW w:w="360" w:type="dxa"/>
          </w:tcPr>
          <w:p w:rsidR="00804622" w:rsidRDefault="00804622" w:rsidP="00F13C87">
            <w:pPr>
              <w:pStyle w:val="Rubric"/>
            </w:pPr>
            <w:r>
              <w:t>OR</w:t>
            </w:r>
          </w:p>
        </w:tc>
        <w:tc>
          <w:tcPr>
            <w:tcW w:w="3456" w:type="dxa"/>
          </w:tcPr>
          <w:p w:rsidR="00804622" w:rsidRPr="00804622" w:rsidRDefault="00804622" w:rsidP="00804622">
            <w:pPr>
              <w:pStyle w:val="Congregationnospace"/>
            </w:pPr>
            <w:r w:rsidRPr="00804622">
              <w:t xml:space="preserve">Our Father, who art in heaven, </w:t>
            </w:r>
          </w:p>
          <w:p w:rsidR="00804622" w:rsidRPr="00804622" w:rsidRDefault="00804622" w:rsidP="00804622">
            <w:pPr>
              <w:pStyle w:val="Congregationnospace"/>
            </w:pPr>
            <w:r w:rsidRPr="00804622">
              <w:t xml:space="preserve">hallowed be thy name. </w:t>
            </w:r>
          </w:p>
          <w:p w:rsidR="00804622" w:rsidRPr="00804622" w:rsidRDefault="00804622" w:rsidP="00804622">
            <w:pPr>
              <w:pStyle w:val="Congregationnospace"/>
            </w:pPr>
            <w:r w:rsidRPr="00804622">
              <w:t xml:space="preserve">Thy kingdom come. </w:t>
            </w:r>
          </w:p>
          <w:p w:rsidR="00804622" w:rsidRPr="00804622" w:rsidRDefault="00804622" w:rsidP="00804622">
            <w:pPr>
              <w:pStyle w:val="Congregationnospace"/>
            </w:pPr>
            <w:r w:rsidRPr="00804622">
              <w:t xml:space="preserve">Thy will be done on earth, as it is in heaven. </w:t>
            </w:r>
          </w:p>
          <w:p w:rsidR="00804622" w:rsidRPr="00804622" w:rsidRDefault="00804622" w:rsidP="00804622">
            <w:pPr>
              <w:pStyle w:val="Congregationnospace"/>
            </w:pPr>
            <w:r w:rsidRPr="00804622">
              <w:t xml:space="preserve">Give us this day our daily bread. </w:t>
            </w:r>
          </w:p>
          <w:p w:rsidR="00804622" w:rsidRPr="00804622" w:rsidRDefault="00804622" w:rsidP="00804622">
            <w:pPr>
              <w:pStyle w:val="Congregationnospace"/>
            </w:pPr>
            <w:r w:rsidRPr="00804622">
              <w:t xml:space="preserve">And forgive us our trespasses, as we forgive those who trespass against us. </w:t>
            </w:r>
          </w:p>
          <w:p w:rsidR="00804622" w:rsidRPr="00804622" w:rsidRDefault="00804622" w:rsidP="00804622">
            <w:pPr>
              <w:pStyle w:val="Congregationnospace"/>
            </w:pPr>
            <w:r w:rsidRPr="00804622">
              <w:t xml:space="preserve">And lead us not into temptation; </w:t>
            </w:r>
          </w:p>
          <w:p w:rsidR="00804622" w:rsidRPr="00804622" w:rsidRDefault="00804622" w:rsidP="00804622">
            <w:pPr>
              <w:pStyle w:val="Congregationnospace"/>
            </w:pPr>
            <w:r w:rsidRPr="00804622">
              <w:t xml:space="preserve">But deliver us from evil: </w:t>
            </w:r>
          </w:p>
          <w:p w:rsidR="00804622" w:rsidRPr="00804622" w:rsidRDefault="00804622" w:rsidP="00804622">
            <w:pPr>
              <w:pStyle w:val="Congregationnospace"/>
            </w:pPr>
            <w:r w:rsidRPr="00804622">
              <w:t>For thine is the kingdom, and the power, and the glory, for ever and ever. Amen.</w:t>
            </w:r>
          </w:p>
        </w:tc>
      </w:tr>
    </w:tbl>
    <w:p w:rsidR="00804622" w:rsidRDefault="00804622" w:rsidP="00804622"/>
    <w:p w:rsidR="00804622" w:rsidRDefault="00804622" w:rsidP="00804622">
      <w:pPr>
        <w:pStyle w:val="Rubric"/>
      </w:pPr>
      <w:r>
        <w:t>BE SEATED</w:t>
      </w:r>
    </w:p>
    <w:p w:rsidR="00804622" w:rsidRDefault="00804622" w:rsidP="00804622">
      <w:pPr>
        <w:pStyle w:val="Heading3"/>
      </w:pPr>
      <w:r>
        <w:t>HYMN</w:t>
      </w:r>
    </w:p>
    <w:p w:rsidR="00804622" w:rsidRDefault="00804622" w:rsidP="00804622">
      <w:pPr>
        <w:pStyle w:val="Rubric"/>
      </w:pPr>
      <w:r>
        <w:t>STAND</w:t>
      </w:r>
    </w:p>
    <w:p w:rsidR="00804622" w:rsidRDefault="00804622" w:rsidP="00804622">
      <w:pPr>
        <w:pStyle w:val="Heading3"/>
      </w:pPr>
      <w:r>
        <w:t>THE BENEDICTION</w:t>
      </w:r>
    </w:p>
    <w:p w:rsidR="00804622" w:rsidRDefault="00804622" w:rsidP="00804622">
      <w:pPr>
        <w:pStyle w:val="Ministernospace"/>
      </w:pPr>
      <w:r w:rsidRPr="00804622">
        <w:rPr>
          <w:rFonts w:ascii="Liturgikon" w:hAnsi="Liturgikon"/>
          <w:color w:val="FF0000"/>
        </w:rPr>
        <w:t>M</w:t>
      </w:r>
      <w:r>
        <w:tab/>
      </w:r>
      <w:proofErr w:type="gramStart"/>
      <w:r>
        <w:t>The</w:t>
      </w:r>
      <w:proofErr w:type="gramEnd"/>
      <w:r>
        <w:t xml:space="preserve"> Lord bless you and keep you;</w:t>
      </w:r>
    </w:p>
    <w:p w:rsidR="00804622" w:rsidRDefault="00804622" w:rsidP="00804622">
      <w:pPr>
        <w:pStyle w:val="Ministernospace"/>
        <w:ind w:left="900"/>
      </w:pPr>
      <w:r>
        <w:t>The Lord make his face to shine upon you and be gracious to you;</w:t>
      </w:r>
    </w:p>
    <w:p w:rsidR="00804622" w:rsidRDefault="00804622" w:rsidP="00804622">
      <w:pPr>
        <w:pStyle w:val="Ministernospace"/>
        <w:ind w:left="900"/>
      </w:pPr>
      <w:r>
        <w:t xml:space="preserve">The Lord </w:t>
      </w:r>
      <w:proofErr w:type="gramStart"/>
      <w:r>
        <w:t>lift up</w:t>
      </w:r>
      <w:proofErr w:type="gramEnd"/>
      <w:r>
        <w:t xml:space="preserve"> his countenance upon you and </w:t>
      </w:r>
      <w:r w:rsidRPr="00804622">
        <w:rPr>
          <w:rFonts w:ascii="Liturgikon" w:hAnsi="Liturgikon"/>
          <w:color w:val="FF0000"/>
        </w:rPr>
        <w:t>+</w:t>
      </w:r>
      <w:r>
        <w:t xml:space="preserve"> give you peace. (Numbers 6:24-26)</w:t>
      </w:r>
    </w:p>
    <w:p w:rsidR="00804622" w:rsidRDefault="00804622" w:rsidP="00804622">
      <w:pPr>
        <w:pStyle w:val="Congregationwithspace"/>
      </w:pPr>
      <w:r w:rsidRPr="00804622">
        <w:rPr>
          <w:rFonts w:ascii="Liturgikon" w:hAnsi="Liturgikon"/>
          <w:color w:val="FF0000"/>
        </w:rPr>
        <w:t>C</w:t>
      </w:r>
      <w:r>
        <w:tab/>
        <w:t>Amen.</w:t>
      </w:r>
    </w:p>
    <w:p w:rsidR="00804622" w:rsidRDefault="00804622" w:rsidP="00804622">
      <w:pPr>
        <w:pStyle w:val="Rubric"/>
      </w:pPr>
      <w:r>
        <w:t>BE SEATED</w:t>
      </w:r>
    </w:p>
    <w:p w:rsidR="00804622" w:rsidRDefault="00804622" w:rsidP="00804622">
      <w:pPr>
        <w:pStyle w:val="Heading2"/>
      </w:pPr>
      <w:r>
        <w:t>The Holy Communion</w:t>
      </w:r>
    </w:p>
    <w:p w:rsidR="00804622" w:rsidRDefault="00804622" w:rsidP="00804622">
      <w:pPr>
        <w:pStyle w:val="Rubric"/>
      </w:pPr>
      <w:r>
        <w:t>STAND</w:t>
      </w:r>
    </w:p>
    <w:p w:rsidR="00804622" w:rsidRDefault="00804622" w:rsidP="00804622">
      <w:pPr>
        <w:pStyle w:val="Heading3"/>
      </w:pPr>
      <w:r>
        <w:t>THE PREFACE</w:t>
      </w:r>
    </w:p>
    <w:p w:rsidR="00804622" w:rsidRDefault="00804622" w:rsidP="00804622">
      <w:pPr>
        <w:pStyle w:val="Ministernospace"/>
      </w:pPr>
      <w:r w:rsidRPr="00804622">
        <w:rPr>
          <w:rFonts w:ascii="Liturgikon" w:hAnsi="Liturgikon"/>
          <w:color w:val="FF0000"/>
        </w:rPr>
        <w:t>M</w:t>
      </w:r>
      <w:r>
        <w:t xml:space="preserve"> </w:t>
      </w:r>
      <w:r>
        <w:tab/>
        <w:t>The Lord be with you.</w:t>
      </w:r>
    </w:p>
    <w:p w:rsidR="00804622" w:rsidRDefault="00804622" w:rsidP="00804622">
      <w:pPr>
        <w:pStyle w:val="Congregationwithspace"/>
      </w:pPr>
      <w:r w:rsidRPr="00804622">
        <w:rPr>
          <w:rFonts w:ascii="Liturgikon" w:hAnsi="Liturgikon"/>
          <w:color w:val="FF0000"/>
        </w:rPr>
        <w:t>C</w:t>
      </w:r>
      <w:r>
        <w:t xml:space="preserve"> </w:t>
      </w:r>
      <w:r>
        <w:tab/>
      </w:r>
      <w:proofErr w:type="gramStart"/>
      <w:r>
        <w:t>And also</w:t>
      </w:r>
      <w:proofErr w:type="gramEnd"/>
      <w:r>
        <w:t xml:space="preserve"> with you. </w:t>
      </w:r>
    </w:p>
    <w:p w:rsidR="00804622" w:rsidRDefault="00804622" w:rsidP="00804622">
      <w:pPr>
        <w:pStyle w:val="Ministernospace"/>
      </w:pPr>
      <w:r w:rsidRPr="00804622">
        <w:rPr>
          <w:rFonts w:ascii="Liturgikon" w:hAnsi="Liturgikon"/>
          <w:color w:val="FF0000"/>
        </w:rPr>
        <w:t>M</w:t>
      </w:r>
      <w:r>
        <w:t xml:space="preserve"> </w:t>
      </w:r>
      <w:r>
        <w:tab/>
      </w:r>
      <w:proofErr w:type="gramStart"/>
      <w:r>
        <w:t>Lift up</w:t>
      </w:r>
      <w:proofErr w:type="gramEnd"/>
      <w:r>
        <w:t xml:space="preserve"> your hearts.</w:t>
      </w:r>
    </w:p>
    <w:p w:rsidR="00804622" w:rsidRDefault="00804622" w:rsidP="00804622">
      <w:pPr>
        <w:pStyle w:val="Congregationwithspace"/>
      </w:pPr>
      <w:r w:rsidRPr="00804622">
        <w:rPr>
          <w:rFonts w:ascii="Liturgikon" w:hAnsi="Liturgikon"/>
          <w:color w:val="FF0000"/>
        </w:rPr>
        <w:t>C</w:t>
      </w:r>
      <w:r>
        <w:t xml:space="preserve"> </w:t>
      </w:r>
      <w:r>
        <w:tab/>
        <w:t>We lift them up to the Lord.</w:t>
      </w:r>
    </w:p>
    <w:p w:rsidR="00804622" w:rsidRDefault="00804622" w:rsidP="00804622">
      <w:pPr>
        <w:pStyle w:val="Ministernospace"/>
      </w:pPr>
      <w:r w:rsidRPr="00804622">
        <w:rPr>
          <w:rFonts w:ascii="Liturgikon" w:hAnsi="Liturgikon"/>
          <w:color w:val="FF0000"/>
        </w:rPr>
        <w:t>M</w:t>
      </w:r>
      <w:r>
        <w:t xml:space="preserve"> </w:t>
      </w:r>
      <w:r>
        <w:tab/>
        <w:t>Let us give thanks to the Lord our God.</w:t>
      </w:r>
    </w:p>
    <w:p w:rsidR="00804622" w:rsidRDefault="00804622" w:rsidP="00804622">
      <w:pPr>
        <w:pStyle w:val="Congregationwithspace"/>
      </w:pPr>
      <w:r w:rsidRPr="00804622">
        <w:rPr>
          <w:rFonts w:ascii="Liturgikon" w:hAnsi="Liturgikon"/>
          <w:color w:val="FF0000"/>
        </w:rPr>
        <w:t>C</w:t>
      </w:r>
      <w:r>
        <w:t xml:space="preserve"> </w:t>
      </w:r>
      <w:r>
        <w:tab/>
        <w:t>It is meet and right so to do.</w:t>
      </w:r>
    </w:p>
    <w:p w:rsidR="00804622" w:rsidRDefault="00804622" w:rsidP="00804622">
      <w:pPr>
        <w:pStyle w:val="Ministerwithspace"/>
      </w:pPr>
      <w:r w:rsidRPr="00804622">
        <w:rPr>
          <w:rFonts w:ascii="Liturgikon" w:hAnsi="Liturgikon"/>
          <w:color w:val="FF0000"/>
        </w:rPr>
        <w:t>M</w:t>
      </w:r>
      <w:r>
        <w:t xml:space="preserve"> </w:t>
      </w:r>
      <w:r>
        <w:tab/>
        <w:t xml:space="preserve">It is truly meet, right, and salutary, that we should at all times and in all </w:t>
      </w:r>
      <w:proofErr w:type="gramStart"/>
      <w:r>
        <w:t>places</w:t>
      </w:r>
      <w:proofErr w:type="gramEnd"/>
      <w:r>
        <w:t xml:space="preserve"> give thanks to you, O Lord, holy Father, almighty everlasting God…</w:t>
      </w:r>
    </w:p>
    <w:p w:rsidR="00804622" w:rsidRDefault="00804622" w:rsidP="00804622">
      <w:pPr>
        <w:pStyle w:val="Rubric"/>
        <w:tabs>
          <w:tab w:val="clear" w:pos="450"/>
        </w:tabs>
        <w:ind w:left="0" w:firstLine="0"/>
      </w:pPr>
      <w:r>
        <w:t>Here shall follow the Proper PREFACE for the Day or Season. If there is none especially appointed, there shall follow immediately, Therefore with Angels, etc.</w:t>
      </w:r>
    </w:p>
    <w:p w:rsidR="00804622" w:rsidRDefault="00804622" w:rsidP="00804622">
      <w:pPr>
        <w:pStyle w:val="Rubric"/>
      </w:pPr>
      <w:r>
        <w:lastRenderedPageBreak/>
        <w:t>PROPER PREFACES</w:t>
      </w:r>
    </w:p>
    <w:p w:rsidR="00804622" w:rsidRDefault="00804622" w:rsidP="00804622">
      <w:pPr>
        <w:pStyle w:val="Rubric"/>
      </w:pPr>
      <w:r>
        <w:t>For Christmas</w:t>
      </w:r>
    </w:p>
    <w:p w:rsidR="00804622" w:rsidRDefault="00804622" w:rsidP="00804622">
      <w:pPr>
        <w:pStyle w:val="Ministerwithspace"/>
      </w:pPr>
      <w:r>
        <w:tab/>
        <w:t xml:space="preserve">…for in the mystery of the Word made flesh, you have given us a new revelation of your glory; that seeing you in the person of your Son, we may be drawn to the love of those things which are not seen. </w:t>
      </w:r>
      <w:proofErr w:type="gramStart"/>
      <w:r>
        <w:t>Therefore</w:t>
      </w:r>
      <w:proofErr w:type="gramEnd"/>
      <w:r>
        <w:t xml:space="preserve"> with angels…, etc.</w:t>
      </w:r>
    </w:p>
    <w:p w:rsidR="00804622" w:rsidRDefault="00804622" w:rsidP="00804622">
      <w:pPr>
        <w:pStyle w:val="Rubric"/>
      </w:pPr>
      <w:r>
        <w:t>For Epiphany</w:t>
      </w:r>
    </w:p>
    <w:p w:rsidR="00804622" w:rsidRDefault="00804622" w:rsidP="00804622">
      <w:pPr>
        <w:pStyle w:val="Ministerwithspace"/>
      </w:pPr>
      <w:r>
        <w:tab/>
        <w:t xml:space="preserve">…and now do we praise you, that you didst send to us your Only-begotten Son, and that in him, being found in fashion as a man, you didst reveal the fullness of your Glory. </w:t>
      </w:r>
      <w:proofErr w:type="gramStart"/>
      <w:r>
        <w:t>Therefore</w:t>
      </w:r>
      <w:proofErr w:type="gramEnd"/>
      <w:r>
        <w:t xml:space="preserve"> with angels…, etc.</w:t>
      </w:r>
    </w:p>
    <w:p w:rsidR="00804622" w:rsidRDefault="00804622" w:rsidP="00804622">
      <w:pPr>
        <w:pStyle w:val="Rubric"/>
      </w:pPr>
      <w:r>
        <w:t>For Lent</w:t>
      </w:r>
    </w:p>
    <w:p w:rsidR="00804622" w:rsidRDefault="00804622" w:rsidP="00804622">
      <w:pPr>
        <w:pStyle w:val="Ministerwithspace"/>
      </w:pPr>
      <w:r>
        <w:tab/>
        <w:t>…who on the tree of the cross didst give salvation to mankind; that whence death arose, thence life also might rise again: and that he who by a tree once overcame, might likewise by a tree be overcome, through Christ our Lord; through whom with angels…, etc.</w:t>
      </w:r>
    </w:p>
    <w:p w:rsidR="00804622" w:rsidRDefault="00804622" w:rsidP="00804622">
      <w:pPr>
        <w:pStyle w:val="Rubric"/>
      </w:pPr>
      <w:r>
        <w:t>For Easter</w:t>
      </w:r>
    </w:p>
    <w:p w:rsidR="00804622" w:rsidRDefault="00804622" w:rsidP="00804622">
      <w:pPr>
        <w:pStyle w:val="Ministerwithspace"/>
      </w:pPr>
      <w:r>
        <w:tab/>
        <w:t xml:space="preserve">…but chiefly are we bound to praise you for the glorious Resurrection of your Son, Jesus Christ, our Lord: for he is the very Paschal Lamb, which was offered for us, and has taken away the sin of the world; who by his death has destroyed death, and by his rising to life again, has restored to us everlasting life. </w:t>
      </w:r>
      <w:proofErr w:type="gramStart"/>
      <w:r>
        <w:t>Therefore</w:t>
      </w:r>
      <w:proofErr w:type="gramEnd"/>
      <w:r>
        <w:t xml:space="preserve"> with angels…, etc.</w:t>
      </w:r>
    </w:p>
    <w:p w:rsidR="00804622" w:rsidRDefault="00804622" w:rsidP="00804622">
      <w:pPr>
        <w:pStyle w:val="Rubric"/>
      </w:pPr>
      <w:r>
        <w:t>For the Festival of the Ascension</w:t>
      </w:r>
    </w:p>
    <w:p w:rsidR="00804622" w:rsidRDefault="00804622" w:rsidP="00804622">
      <w:pPr>
        <w:pStyle w:val="Ministerwithspace"/>
      </w:pPr>
      <w:r>
        <w:tab/>
        <w:t xml:space="preserve">…through Jesus Christ our Lord, who, after his Resurrection, appeared openly to all his disciples, and in their </w:t>
      </w:r>
      <w:proofErr w:type="gramStart"/>
      <w:r>
        <w:t>sight</w:t>
      </w:r>
      <w:proofErr w:type="gramEnd"/>
      <w:r>
        <w:t xml:space="preserve"> was taken up into heaven, that he might make us partakers of his divine nature. </w:t>
      </w:r>
      <w:proofErr w:type="gramStart"/>
      <w:r>
        <w:t>Therefore</w:t>
      </w:r>
      <w:proofErr w:type="gramEnd"/>
      <w:r>
        <w:t xml:space="preserve"> with angels…, etc.</w:t>
      </w:r>
    </w:p>
    <w:p w:rsidR="00804622" w:rsidRDefault="00804622" w:rsidP="00804622">
      <w:pPr>
        <w:pStyle w:val="Rubric"/>
      </w:pPr>
      <w:r>
        <w:t>For the Festival of Pentecost</w:t>
      </w:r>
    </w:p>
    <w:p w:rsidR="00804622" w:rsidRDefault="00804622" w:rsidP="00804622">
      <w:pPr>
        <w:pStyle w:val="Ministerwithspace"/>
      </w:pPr>
      <w:r>
        <w:tab/>
        <w:t xml:space="preserve">…through Jesus Christ, your dear Son, our Lord and </w:t>
      </w:r>
      <w:proofErr w:type="spellStart"/>
      <w:r>
        <w:t>Saviour</w:t>
      </w:r>
      <w:proofErr w:type="spellEnd"/>
      <w:r>
        <w:t xml:space="preserve">, who ascending above the heavens and sitting at your right hand, poured out [on this day] the Holy Spirit as he had promised, on the chosen disciples; whereat the whole earth rejoices with exceeding joy. </w:t>
      </w:r>
      <w:proofErr w:type="gramStart"/>
      <w:r>
        <w:t>Therefore</w:t>
      </w:r>
      <w:proofErr w:type="gramEnd"/>
      <w:r>
        <w:t xml:space="preserve"> with angels…, etc.</w:t>
      </w:r>
    </w:p>
    <w:p w:rsidR="00804622" w:rsidRDefault="00804622" w:rsidP="00804622">
      <w:pPr>
        <w:pStyle w:val="Rubric"/>
      </w:pPr>
      <w:r>
        <w:t xml:space="preserve">For the Festival of the Holy Trinity </w:t>
      </w:r>
    </w:p>
    <w:p w:rsidR="00804622" w:rsidRDefault="00804622" w:rsidP="00804622">
      <w:pPr>
        <w:pStyle w:val="Ministerwithspace"/>
      </w:pPr>
      <w:r>
        <w:tab/>
        <w:t xml:space="preserve">…who with your only begotten Son, and the Holy Spirit, are one God, one Lord. And in the confession of the only true God, we worship the Trinity in Person, and the Unity in Substance, of majesty co-equal. </w:t>
      </w:r>
      <w:proofErr w:type="gramStart"/>
      <w:r>
        <w:t>Therefore</w:t>
      </w:r>
      <w:proofErr w:type="gramEnd"/>
      <w:r>
        <w:t xml:space="preserve"> with angels…, etc.</w:t>
      </w:r>
    </w:p>
    <w:p w:rsidR="00804622" w:rsidRDefault="00804622" w:rsidP="00804622">
      <w:pPr>
        <w:pStyle w:val="Rubric"/>
      </w:pPr>
      <w:r>
        <w:t xml:space="preserve">After the </w:t>
      </w:r>
      <w:proofErr w:type="gramStart"/>
      <w:r>
        <w:t>PREFACE</w:t>
      </w:r>
      <w:proofErr w:type="gramEnd"/>
      <w:r>
        <w:t xml:space="preserve"> shall follow immediately:</w:t>
      </w:r>
    </w:p>
    <w:p w:rsidR="00804622" w:rsidRDefault="00804622" w:rsidP="00804622">
      <w:pPr>
        <w:pStyle w:val="Ministerwithspace"/>
      </w:pPr>
      <w:r>
        <w:tab/>
        <w:t>… Therefore with angels and archangels, and with all the company of heaven, we laud and magnify your glorious name; evermore praising you, and saying:</w:t>
      </w:r>
    </w:p>
    <w:p w:rsidR="00804622" w:rsidRDefault="00804622" w:rsidP="00804622">
      <w:pPr>
        <w:pStyle w:val="Heading3"/>
      </w:pPr>
      <w:r>
        <w:t>THE SANCTUS</w:t>
      </w:r>
    </w:p>
    <w:p w:rsidR="00804622" w:rsidRDefault="00804622" w:rsidP="00804622">
      <w:pPr>
        <w:pStyle w:val="Congregationnospace"/>
      </w:pPr>
      <w:r w:rsidRPr="00804622">
        <w:rPr>
          <w:rFonts w:ascii="Liturgikon" w:hAnsi="Liturgikon"/>
          <w:color w:val="FF0000"/>
        </w:rPr>
        <w:lastRenderedPageBreak/>
        <w:t>C</w:t>
      </w:r>
      <w:r>
        <w:t xml:space="preserve"> </w:t>
      </w:r>
      <w:r>
        <w:tab/>
        <w:t>Holy, Holy, Holy, Lord God of Sabaoth. Heaven and earth are full of your glory. Hosanna in the highest.</w:t>
      </w:r>
    </w:p>
    <w:p w:rsidR="00804622" w:rsidRDefault="00804622" w:rsidP="00804622">
      <w:pPr>
        <w:pStyle w:val="Congregationwithspace"/>
      </w:pPr>
      <w:r>
        <w:tab/>
        <w:t>Blessed is he who comes in the name of the Lord. Hosanna in the highest.</w:t>
      </w:r>
    </w:p>
    <w:p w:rsidR="00804622" w:rsidRDefault="00804622" w:rsidP="00804622">
      <w:pPr>
        <w:pStyle w:val="Heading3"/>
      </w:pPr>
      <w:r>
        <w:t>LORD’S PRAYER</w:t>
      </w:r>
    </w:p>
    <w:tbl>
      <w:tblPr>
        <w:tblStyle w:val="TableGrid"/>
        <w:tblW w:w="68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5"/>
        <w:gridCol w:w="439"/>
        <w:gridCol w:w="3191"/>
      </w:tblGrid>
      <w:tr w:rsidR="00804622" w:rsidTr="00F13C87">
        <w:trPr>
          <w:trHeight w:val="1197"/>
        </w:trPr>
        <w:tc>
          <w:tcPr>
            <w:tcW w:w="3456" w:type="dxa"/>
          </w:tcPr>
          <w:p w:rsidR="00804622" w:rsidRPr="00804622" w:rsidRDefault="00804622" w:rsidP="00F13C87">
            <w:pPr>
              <w:pStyle w:val="Congregationnospace"/>
              <w:tabs>
                <w:tab w:val="clear" w:pos="450"/>
                <w:tab w:val="left" w:pos="345"/>
              </w:tabs>
            </w:pPr>
            <w:r w:rsidRPr="00804622">
              <w:rPr>
                <w:rFonts w:ascii="Liturgikon" w:hAnsi="Liturgikon"/>
                <w:color w:val="FF0000"/>
              </w:rPr>
              <w:t>C</w:t>
            </w:r>
            <w:r w:rsidRPr="00804622">
              <w:tab/>
              <w:t xml:space="preserve">Our Father in heaven,                      </w:t>
            </w:r>
          </w:p>
          <w:p w:rsidR="00804622" w:rsidRPr="00804622" w:rsidRDefault="00804622" w:rsidP="00F13C87">
            <w:pPr>
              <w:pStyle w:val="Congregationnospace"/>
              <w:tabs>
                <w:tab w:val="clear" w:pos="450"/>
                <w:tab w:val="left" w:pos="795"/>
              </w:tabs>
              <w:ind w:left="615" w:hanging="270"/>
            </w:pPr>
            <w:r w:rsidRPr="00804622">
              <w:t>hallowed be your name,</w:t>
            </w:r>
          </w:p>
          <w:p w:rsidR="00804622" w:rsidRPr="00804622" w:rsidRDefault="00804622" w:rsidP="00F13C87">
            <w:pPr>
              <w:pStyle w:val="Congregationnospace"/>
              <w:tabs>
                <w:tab w:val="clear" w:pos="450"/>
                <w:tab w:val="left" w:pos="795"/>
              </w:tabs>
              <w:ind w:left="615" w:hanging="270"/>
            </w:pPr>
            <w:r w:rsidRPr="00804622">
              <w:t>your kingdom come,</w:t>
            </w:r>
          </w:p>
          <w:p w:rsidR="00804622" w:rsidRPr="00804622" w:rsidRDefault="00804622" w:rsidP="00F13C87">
            <w:pPr>
              <w:pStyle w:val="Congregationnospace"/>
              <w:tabs>
                <w:tab w:val="clear" w:pos="450"/>
                <w:tab w:val="left" w:pos="795"/>
              </w:tabs>
              <w:ind w:left="615" w:hanging="270"/>
            </w:pPr>
            <w:r w:rsidRPr="00804622">
              <w:t>your will be done, on earth as in heaven.</w:t>
            </w:r>
          </w:p>
          <w:p w:rsidR="00804622" w:rsidRPr="00804622" w:rsidRDefault="00804622" w:rsidP="00F13C87">
            <w:pPr>
              <w:pStyle w:val="Congregationnospace"/>
              <w:tabs>
                <w:tab w:val="clear" w:pos="450"/>
                <w:tab w:val="left" w:pos="795"/>
              </w:tabs>
              <w:ind w:left="615" w:hanging="270"/>
            </w:pPr>
            <w:r w:rsidRPr="00804622">
              <w:t>Give us today our daily bread.</w:t>
            </w:r>
          </w:p>
          <w:p w:rsidR="00804622" w:rsidRPr="00804622" w:rsidRDefault="00804622" w:rsidP="00F13C87">
            <w:pPr>
              <w:pStyle w:val="Congregationnospace"/>
              <w:tabs>
                <w:tab w:val="clear" w:pos="450"/>
                <w:tab w:val="left" w:pos="795"/>
              </w:tabs>
              <w:ind w:left="615" w:hanging="270"/>
            </w:pPr>
            <w:r w:rsidRPr="00804622">
              <w:t>Forgive us our sins as we forgive those who sin against us.</w:t>
            </w:r>
          </w:p>
          <w:p w:rsidR="00804622" w:rsidRPr="00804622" w:rsidRDefault="00804622" w:rsidP="00F13C87">
            <w:pPr>
              <w:pStyle w:val="Congregationnospace"/>
              <w:tabs>
                <w:tab w:val="clear" w:pos="450"/>
                <w:tab w:val="left" w:pos="795"/>
              </w:tabs>
              <w:ind w:left="615" w:hanging="270"/>
            </w:pPr>
            <w:r w:rsidRPr="00804622">
              <w:t>Lead us not into temptation</w:t>
            </w:r>
          </w:p>
          <w:p w:rsidR="00804622" w:rsidRPr="00804622" w:rsidRDefault="00804622" w:rsidP="00F13C87">
            <w:pPr>
              <w:pStyle w:val="Congregationnospace"/>
              <w:tabs>
                <w:tab w:val="clear" w:pos="450"/>
                <w:tab w:val="left" w:pos="795"/>
              </w:tabs>
              <w:ind w:left="615" w:hanging="270"/>
            </w:pPr>
            <w:r w:rsidRPr="00804622">
              <w:t>but deliver us from evil.</w:t>
            </w:r>
          </w:p>
          <w:p w:rsidR="00804622" w:rsidRDefault="00804622" w:rsidP="00F13C87">
            <w:pPr>
              <w:pStyle w:val="Congregationnospace"/>
              <w:tabs>
                <w:tab w:val="clear" w:pos="450"/>
                <w:tab w:val="left" w:pos="795"/>
              </w:tabs>
              <w:ind w:left="615" w:hanging="270"/>
            </w:pPr>
            <w:r w:rsidRPr="00804622">
              <w:t>For the kingdom, the power, and the glory are yours now and forever. Amen.</w:t>
            </w:r>
          </w:p>
        </w:tc>
        <w:tc>
          <w:tcPr>
            <w:tcW w:w="360" w:type="dxa"/>
          </w:tcPr>
          <w:p w:rsidR="00804622" w:rsidRDefault="00804622" w:rsidP="00F13C87">
            <w:pPr>
              <w:pStyle w:val="Rubric"/>
            </w:pPr>
            <w:r>
              <w:t>OR</w:t>
            </w:r>
          </w:p>
        </w:tc>
        <w:tc>
          <w:tcPr>
            <w:tcW w:w="3456" w:type="dxa"/>
          </w:tcPr>
          <w:p w:rsidR="00804622" w:rsidRPr="00804622" w:rsidRDefault="00804622" w:rsidP="00F13C87">
            <w:pPr>
              <w:pStyle w:val="Congregationnospace"/>
            </w:pPr>
            <w:r w:rsidRPr="00804622">
              <w:t xml:space="preserve">Our Father, who art in heaven, </w:t>
            </w:r>
          </w:p>
          <w:p w:rsidR="00804622" w:rsidRPr="00804622" w:rsidRDefault="00804622" w:rsidP="00F13C87">
            <w:pPr>
              <w:pStyle w:val="Congregationnospace"/>
            </w:pPr>
            <w:r w:rsidRPr="00804622">
              <w:t xml:space="preserve">hallowed be thy name. </w:t>
            </w:r>
          </w:p>
          <w:p w:rsidR="00804622" w:rsidRPr="00804622" w:rsidRDefault="00804622" w:rsidP="00F13C87">
            <w:pPr>
              <w:pStyle w:val="Congregationnospace"/>
            </w:pPr>
            <w:r w:rsidRPr="00804622">
              <w:t xml:space="preserve">Thy kingdom come. </w:t>
            </w:r>
          </w:p>
          <w:p w:rsidR="00804622" w:rsidRPr="00804622" w:rsidRDefault="00804622" w:rsidP="00F13C87">
            <w:pPr>
              <w:pStyle w:val="Congregationnospace"/>
            </w:pPr>
            <w:r w:rsidRPr="00804622">
              <w:t xml:space="preserve">Thy will be done on earth, as it is in heaven. </w:t>
            </w:r>
          </w:p>
          <w:p w:rsidR="00804622" w:rsidRPr="00804622" w:rsidRDefault="00804622" w:rsidP="00F13C87">
            <w:pPr>
              <w:pStyle w:val="Congregationnospace"/>
            </w:pPr>
            <w:r w:rsidRPr="00804622">
              <w:t xml:space="preserve">Give us this day our daily bread. </w:t>
            </w:r>
          </w:p>
          <w:p w:rsidR="00804622" w:rsidRPr="00804622" w:rsidRDefault="00804622" w:rsidP="00F13C87">
            <w:pPr>
              <w:pStyle w:val="Congregationnospace"/>
            </w:pPr>
            <w:r w:rsidRPr="00804622">
              <w:t xml:space="preserve">And forgive us our trespasses, as we forgive those who trespass against us. </w:t>
            </w:r>
          </w:p>
          <w:p w:rsidR="00804622" w:rsidRPr="00804622" w:rsidRDefault="00804622" w:rsidP="00F13C87">
            <w:pPr>
              <w:pStyle w:val="Congregationnospace"/>
            </w:pPr>
            <w:r w:rsidRPr="00804622">
              <w:t xml:space="preserve">And lead us not into temptation; </w:t>
            </w:r>
          </w:p>
          <w:p w:rsidR="00804622" w:rsidRPr="00804622" w:rsidRDefault="00804622" w:rsidP="00F13C87">
            <w:pPr>
              <w:pStyle w:val="Congregationnospace"/>
            </w:pPr>
            <w:r w:rsidRPr="00804622">
              <w:t xml:space="preserve">But deliver us from evil: </w:t>
            </w:r>
          </w:p>
          <w:p w:rsidR="00804622" w:rsidRPr="00804622" w:rsidRDefault="00804622" w:rsidP="00F13C87">
            <w:pPr>
              <w:pStyle w:val="Congregationnospace"/>
            </w:pPr>
            <w:r w:rsidRPr="00804622">
              <w:t>For thine is the kingdom, and the power, and the glory, for ever and ever. Amen.</w:t>
            </w:r>
          </w:p>
        </w:tc>
      </w:tr>
    </w:tbl>
    <w:p w:rsidR="00804622" w:rsidRDefault="00804622" w:rsidP="00804622">
      <w:pPr>
        <w:pStyle w:val="Congregationnospace"/>
      </w:pPr>
    </w:p>
    <w:p w:rsidR="00804622" w:rsidRDefault="00804622" w:rsidP="00804622">
      <w:pPr>
        <w:pStyle w:val="Heading3"/>
      </w:pPr>
      <w:r>
        <w:t>THE WORDS OF INSTITUTION</w:t>
      </w:r>
    </w:p>
    <w:p w:rsidR="00804622" w:rsidRDefault="00804622" w:rsidP="00804622">
      <w:pPr>
        <w:pStyle w:val="Ministerwithspace"/>
      </w:pPr>
      <w:r w:rsidRPr="00804622">
        <w:rPr>
          <w:rFonts w:ascii="Liturgikon" w:hAnsi="Liturgikon"/>
          <w:color w:val="FF0000"/>
        </w:rPr>
        <w:t>M</w:t>
      </w:r>
      <w:r>
        <w:tab/>
        <w:t xml:space="preserve">Our Lord Jesus Christ, on the night when he was betrayed, took bread, and when he had given thanks, he broke it, and gave it to his disciples, and said, “Take, eat. This is my </w:t>
      </w:r>
      <w:r w:rsidRPr="00804622">
        <w:rPr>
          <w:rFonts w:ascii="Liturgikon" w:hAnsi="Liturgikon"/>
          <w:color w:val="FF0000"/>
        </w:rPr>
        <w:t>+</w:t>
      </w:r>
      <w:r>
        <w:t xml:space="preserve"> body, which is given for you. Do this in remembrance of me.”</w:t>
      </w:r>
    </w:p>
    <w:p w:rsidR="00804622" w:rsidRDefault="00804622" w:rsidP="00804622">
      <w:pPr>
        <w:pStyle w:val="Ministerwithspace"/>
      </w:pPr>
      <w:r>
        <w:tab/>
        <w:t xml:space="preserve">In the same </w:t>
      </w:r>
      <w:proofErr w:type="gramStart"/>
      <w:r>
        <w:t>way</w:t>
      </w:r>
      <w:proofErr w:type="gramEnd"/>
      <w:r>
        <w:t xml:space="preserve"> also he took the cup, after supper, and when he had given thanks, he gave it to them and said, “Drink from it, all of you. This cup is the new covenant in my </w:t>
      </w:r>
      <w:r w:rsidRPr="00804622">
        <w:rPr>
          <w:rFonts w:ascii="Liturgikon" w:hAnsi="Liturgikon"/>
          <w:color w:val="FF0000"/>
        </w:rPr>
        <w:t>+</w:t>
      </w:r>
      <w:r>
        <w:t xml:space="preserve"> blood, which is poured out for many for the forgiveness of sins. Do this, as often as you drink it, in remembrance of me.” </w:t>
      </w:r>
    </w:p>
    <w:p w:rsidR="00804622" w:rsidRDefault="00804622" w:rsidP="00804622">
      <w:pPr>
        <w:pStyle w:val="Ministernospace"/>
      </w:pPr>
      <w:r w:rsidRPr="00804622">
        <w:rPr>
          <w:rFonts w:ascii="Liturgikon" w:hAnsi="Liturgikon"/>
          <w:color w:val="FF0000"/>
        </w:rPr>
        <w:t>M</w:t>
      </w:r>
      <w:r>
        <w:tab/>
        <w:t xml:space="preserve">The </w:t>
      </w:r>
      <w:proofErr w:type="gramStart"/>
      <w:r>
        <w:t>peace</w:t>
      </w:r>
      <w:proofErr w:type="gramEnd"/>
      <w:r>
        <w:t xml:space="preserve"> of the Lord be with you always.</w:t>
      </w:r>
    </w:p>
    <w:p w:rsidR="00804622" w:rsidRDefault="00804622" w:rsidP="00804622">
      <w:pPr>
        <w:pStyle w:val="Congregationwithspace"/>
      </w:pPr>
      <w:r w:rsidRPr="00804622">
        <w:rPr>
          <w:rFonts w:ascii="Liturgikon" w:hAnsi="Liturgikon"/>
          <w:color w:val="FF0000"/>
        </w:rPr>
        <w:t>C</w:t>
      </w:r>
      <w:r>
        <w:tab/>
        <w:t>Amen.</w:t>
      </w:r>
    </w:p>
    <w:p w:rsidR="00804622" w:rsidRDefault="00804622" w:rsidP="00804622">
      <w:pPr>
        <w:pStyle w:val="Heading3"/>
      </w:pPr>
      <w:r>
        <w:t>AGNUS DEI</w:t>
      </w:r>
    </w:p>
    <w:p w:rsidR="00FA3324" w:rsidRDefault="00804622" w:rsidP="00FA3324">
      <w:pPr>
        <w:pStyle w:val="Congregationnospace"/>
        <w:tabs>
          <w:tab w:val="left" w:pos="720"/>
        </w:tabs>
      </w:pPr>
      <w:r w:rsidRPr="00804622">
        <w:rPr>
          <w:rFonts w:ascii="Liturgikon" w:hAnsi="Liturgikon"/>
          <w:color w:val="FF0000"/>
        </w:rPr>
        <w:t>C</w:t>
      </w:r>
      <w:r w:rsidRPr="00804622">
        <w:tab/>
        <w:t>O Christ, Lamb of God, you take away the sin of the world,</w:t>
      </w:r>
    </w:p>
    <w:p w:rsidR="00804622" w:rsidRPr="00804622" w:rsidRDefault="00FA3324" w:rsidP="00FA3324">
      <w:pPr>
        <w:pStyle w:val="Congregationnospace"/>
        <w:tabs>
          <w:tab w:val="left" w:pos="720"/>
        </w:tabs>
      </w:pPr>
      <w:r>
        <w:rPr>
          <w:rFonts w:ascii="Liturgikon" w:hAnsi="Liturgikon"/>
          <w:color w:val="FF0000"/>
        </w:rPr>
        <w:tab/>
      </w:r>
      <w:r>
        <w:rPr>
          <w:rFonts w:ascii="Liturgikon" w:hAnsi="Liturgikon"/>
          <w:color w:val="FF0000"/>
        </w:rPr>
        <w:tab/>
      </w:r>
      <w:r w:rsidR="00804622" w:rsidRPr="00804622">
        <w:t xml:space="preserve">have mercy on us. </w:t>
      </w:r>
    </w:p>
    <w:p w:rsidR="00FA3324" w:rsidRDefault="00FA3324" w:rsidP="00FA3324">
      <w:pPr>
        <w:pStyle w:val="Congregationnospace"/>
        <w:tabs>
          <w:tab w:val="left" w:pos="720"/>
        </w:tabs>
      </w:pPr>
      <w:r>
        <w:tab/>
      </w:r>
      <w:r w:rsidR="00804622" w:rsidRPr="00804622">
        <w:t>O Christ, Lamb of God, you take away the sin of the world,</w:t>
      </w:r>
    </w:p>
    <w:p w:rsidR="00804622" w:rsidRPr="00804622" w:rsidRDefault="00FA3324" w:rsidP="00FA3324">
      <w:pPr>
        <w:pStyle w:val="Congregationnospace"/>
        <w:tabs>
          <w:tab w:val="left" w:pos="720"/>
        </w:tabs>
      </w:pPr>
      <w:r>
        <w:tab/>
      </w:r>
      <w:r>
        <w:tab/>
      </w:r>
      <w:r w:rsidR="00804622" w:rsidRPr="00804622">
        <w:t xml:space="preserve">have mercy on us. </w:t>
      </w:r>
    </w:p>
    <w:p w:rsidR="00FA3324" w:rsidRDefault="00FA3324" w:rsidP="00FA3324">
      <w:pPr>
        <w:pStyle w:val="Congregationnospace"/>
        <w:tabs>
          <w:tab w:val="left" w:pos="720"/>
        </w:tabs>
      </w:pPr>
      <w:r>
        <w:tab/>
      </w:r>
      <w:r w:rsidR="00804622" w:rsidRPr="00804622">
        <w:t xml:space="preserve">O Christ, Lamb of God, you take away the sin of the world, </w:t>
      </w:r>
    </w:p>
    <w:p w:rsidR="00804622" w:rsidRPr="00804622" w:rsidRDefault="00FA3324" w:rsidP="00FA3324">
      <w:pPr>
        <w:pStyle w:val="Congregationnospace"/>
        <w:tabs>
          <w:tab w:val="left" w:pos="720"/>
        </w:tabs>
      </w:pPr>
      <w:r>
        <w:tab/>
      </w:r>
      <w:r>
        <w:tab/>
      </w:r>
      <w:r w:rsidR="00804622" w:rsidRPr="00804622">
        <w:t>grant us your peace. Amen.</w:t>
      </w:r>
    </w:p>
    <w:p w:rsidR="00804622" w:rsidRDefault="00804622" w:rsidP="00804622">
      <w:pPr>
        <w:pStyle w:val="Congregationnospace"/>
      </w:pPr>
    </w:p>
    <w:p w:rsidR="00804622" w:rsidRDefault="00804622" w:rsidP="00804622">
      <w:pPr>
        <w:pStyle w:val="Rubric"/>
      </w:pPr>
      <w:r>
        <w:t>BE SEATED</w:t>
      </w:r>
    </w:p>
    <w:p w:rsidR="00804622" w:rsidRDefault="00804622" w:rsidP="00804622">
      <w:pPr>
        <w:pStyle w:val="Rubric"/>
      </w:pPr>
      <w:r>
        <w:t>Then shall the Communicants present themselves before the Altar and receive the Holy Sacrament.</w:t>
      </w:r>
    </w:p>
    <w:p w:rsidR="00804622" w:rsidRDefault="00804622" w:rsidP="00804622">
      <w:pPr>
        <w:pStyle w:val="Heading3"/>
      </w:pPr>
      <w:r>
        <w:t>THE ADMINISTRATION OF THE HOLY SACRAMENT</w:t>
      </w:r>
    </w:p>
    <w:p w:rsidR="00804622" w:rsidRDefault="00804622" w:rsidP="00804622">
      <w:pPr>
        <w:pStyle w:val="Rubric"/>
      </w:pPr>
      <w:r>
        <w:t>During the ADMINISTRATION OF THE SACRAMENT, one or more HYMNS may be sung.</w:t>
      </w:r>
    </w:p>
    <w:p w:rsidR="00804622" w:rsidRDefault="00804622" w:rsidP="00804622">
      <w:pPr>
        <w:pStyle w:val="Rubric"/>
      </w:pPr>
      <w:r>
        <w:t xml:space="preserve">When the Minister gives the </w:t>
      </w:r>
      <w:proofErr w:type="gramStart"/>
      <w:r>
        <w:t>Bread</w:t>
      </w:r>
      <w:proofErr w:type="gramEnd"/>
      <w:r>
        <w:t xml:space="preserve"> he shall say:</w:t>
      </w:r>
    </w:p>
    <w:p w:rsidR="00804622" w:rsidRDefault="00804622" w:rsidP="00804622">
      <w:pPr>
        <w:pStyle w:val="Ministerwithspace"/>
      </w:pPr>
      <w:r w:rsidRPr="00804622">
        <w:rPr>
          <w:rFonts w:ascii="Liturgikon" w:hAnsi="Liturgikon"/>
          <w:color w:val="FF0000"/>
        </w:rPr>
        <w:lastRenderedPageBreak/>
        <w:t>M</w:t>
      </w:r>
      <w:r>
        <w:t xml:space="preserve"> </w:t>
      </w:r>
      <w:r>
        <w:tab/>
        <w:t>Take and eat, this is the body of Christ, given for you.</w:t>
      </w:r>
    </w:p>
    <w:p w:rsidR="00804622" w:rsidRDefault="00804622" w:rsidP="00804622">
      <w:pPr>
        <w:pStyle w:val="Rubric"/>
      </w:pPr>
      <w:r>
        <w:t xml:space="preserve">When he gives the </w:t>
      </w:r>
      <w:proofErr w:type="gramStart"/>
      <w:r>
        <w:t>Cup</w:t>
      </w:r>
      <w:proofErr w:type="gramEnd"/>
      <w:r>
        <w:t xml:space="preserve"> he shall say:</w:t>
      </w:r>
    </w:p>
    <w:p w:rsidR="00804622" w:rsidRDefault="00804622" w:rsidP="00804622">
      <w:pPr>
        <w:pStyle w:val="Ministerwithspace"/>
      </w:pPr>
      <w:r w:rsidRPr="00804622">
        <w:rPr>
          <w:rFonts w:ascii="Liturgikon" w:hAnsi="Liturgikon"/>
          <w:color w:val="FF0000"/>
        </w:rPr>
        <w:t>M</w:t>
      </w:r>
      <w:r>
        <w:t xml:space="preserve"> </w:t>
      </w:r>
      <w:r>
        <w:tab/>
        <w:t>Take and drink, this is the blood of the New Covenant, shed for your sins.</w:t>
      </w:r>
    </w:p>
    <w:p w:rsidR="00804622" w:rsidRDefault="00804622" w:rsidP="00804622">
      <w:pPr>
        <w:pStyle w:val="Rubric"/>
      </w:pPr>
      <w:r>
        <w:t>After he has given the Bread and the Cup, the Minister shall say:</w:t>
      </w:r>
    </w:p>
    <w:p w:rsidR="00804622" w:rsidRDefault="00804622" w:rsidP="00804622">
      <w:pPr>
        <w:pStyle w:val="Ministernospace"/>
      </w:pPr>
      <w:r w:rsidRPr="00804622">
        <w:rPr>
          <w:rFonts w:ascii="Liturgikon" w:hAnsi="Liturgikon"/>
          <w:color w:val="FF0000"/>
        </w:rPr>
        <w:t>M</w:t>
      </w:r>
      <w:r>
        <w:t xml:space="preserve"> </w:t>
      </w:r>
      <w:r>
        <w:tab/>
        <w:t xml:space="preserve">The body of our Lord Jesus Christ and his precious blood strengthen and preserve you in true faith to everlasting life. Depart </w:t>
      </w:r>
      <w:r w:rsidRPr="00804622">
        <w:rPr>
          <w:rFonts w:ascii="Liturgikon" w:hAnsi="Liturgikon"/>
          <w:color w:val="FF0000"/>
        </w:rPr>
        <w:t>+</w:t>
      </w:r>
      <w:r>
        <w:t xml:space="preserve"> in peace.</w:t>
      </w:r>
    </w:p>
    <w:p w:rsidR="00804622" w:rsidRDefault="00804622" w:rsidP="00804622">
      <w:pPr>
        <w:pStyle w:val="Congregationwithspace"/>
      </w:pPr>
      <w:r w:rsidRPr="00804622">
        <w:rPr>
          <w:rFonts w:ascii="Liturgikon" w:hAnsi="Liturgikon"/>
          <w:color w:val="FF0000"/>
        </w:rPr>
        <w:t>C</w:t>
      </w:r>
      <w:r>
        <w:tab/>
        <w:t>Amen.</w:t>
      </w:r>
    </w:p>
    <w:p w:rsidR="00804622" w:rsidRDefault="00804622" w:rsidP="00804622">
      <w:pPr>
        <w:pStyle w:val="Rubric"/>
      </w:pPr>
      <w:r>
        <w:t>STAND</w:t>
      </w:r>
    </w:p>
    <w:p w:rsidR="00804622" w:rsidRDefault="00804622" w:rsidP="00804622">
      <w:pPr>
        <w:pStyle w:val="Heading3"/>
      </w:pPr>
      <w:r>
        <w:t>THE NUNC DIMITTIS</w:t>
      </w:r>
    </w:p>
    <w:p w:rsidR="00804622" w:rsidRDefault="00804622" w:rsidP="00804622">
      <w:pPr>
        <w:pStyle w:val="Congregationnospace"/>
        <w:tabs>
          <w:tab w:val="clear" w:pos="450"/>
          <w:tab w:val="left" w:pos="360"/>
          <w:tab w:val="left" w:pos="990"/>
        </w:tabs>
        <w:ind w:left="810" w:hanging="810"/>
      </w:pPr>
      <w:r w:rsidRPr="00804622">
        <w:rPr>
          <w:rFonts w:ascii="Liturgikon" w:hAnsi="Liturgikon"/>
          <w:color w:val="FF0000"/>
        </w:rPr>
        <w:t>C</w:t>
      </w:r>
      <w:r>
        <w:tab/>
        <w:t>Lord, now you are letting your servant depart in peace,</w:t>
      </w:r>
    </w:p>
    <w:p w:rsidR="00804622" w:rsidRDefault="00804622" w:rsidP="00804622">
      <w:pPr>
        <w:pStyle w:val="Congregationnospace"/>
        <w:tabs>
          <w:tab w:val="clear" w:pos="450"/>
          <w:tab w:val="left" w:pos="360"/>
          <w:tab w:val="left" w:pos="990"/>
        </w:tabs>
        <w:ind w:left="810" w:hanging="810"/>
      </w:pPr>
      <w:r>
        <w:rPr>
          <w:rFonts w:ascii="Liturgikon" w:hAnsi="Liturgikon"/>
          <w:color w:val="FF0000"/>
        </w:rPr>
        <w:tab/>
      </w:r>
      <w:r>
        <w:rPr>
          <w:rFonts w:ascii="Liturgikon" w:hAnsi="Liturgikon"/>
          <w:color w:val="FF0000"/>
        </w:rPr>
        <w:tab/>
      </w:r>
      <w:proofErr w:type="gramStart"/>
      <w:r>
        <w:t>according to</w:t>
      </w:r>
      <w:proofErr w:type="gramEnd"/>
      <w:r>
        <w:t xml:space="preserve"> your word;</w:t>
      </w:r>
    </w:p>
    <w:p w:rsidR="00804622" w:rsidRDefault="00804622" w:rsidP="00804622">
      <w:pPr>
        <w:pStyle w:val="Congregationnospace"/>
        <w:tabs>
          <w:tab w:val="clear" w:pos="450"/>
          <w:tab w:val="left" w:pos="360"/>
          <w:tab w:val="left" w:pos="990"/>
        </w:tabs>
        <w:ind w:left="810" w:hanging="810"/>
      </w:pPr>
      <w:r>
        <w:tab/>
        <w:t xml:space="preserve">for my </w:t>
      </w:r>
      <w:proofErr w:type="gramStart"/>
      <w:r>
        <w:t>eyes</w:t>
      </w:r>
      <w:proofErr w:type="gramEnd"/>
      <w:r>
        <w:t xml:space="preserve"> have seen your salvation that you have prepared </w:t>
      </w:r>
    </w:p>
    <w:p w:rsidR="00804622" w:rsidRDefault="00804622" w:rsidP="00804622">
      <w:pPr>
        <w:pStyle w:val="Congregationnospace"/>
        <w:tabs>
          <w:tab w:val="clear" w:pos="450"/>
          <w:tab w:val="left" w:pos="360"/>
          <w:tab w:val="left" w:pos="990"/>
        </w:tabs>
        <w:ind w:left="810" w:hanging="810"/>
      </w:pPr>
      <w:r>
        <w:tab/>
      </w:r>
      <w:r>
        <w:tab/>
        <w:t>in the presence of all peoples,</w:t>
      </w:r>
    </w:p>
    <w:p w:rsidR="00804622" w:rsidRDefault="00804622" w:rsidP="00804622">
      <w:pPr>
        <w:pStyle w:val="Congregationnospace"/>
        <w:tabs>
          <w:tab w:val="clear" w:pos="450"/>
          <w:tab w:val="left" w:pos="360"/>
          <w:tab w:val="left" w:pos="990"/>
        </w:tabs>
        <w:ind w:left="810" w:hanging="810"/>
      </w:pPr>
      <w:r>
        <w:tab/>
        <w:t xml:space="preserve">a light for revelation to the Gentiles, </w:t>
      </w:r>
    </w:p>
    <w:p w:rsidR="00804622" w:rsidRDefault="00804622" w:rsidP="00804622">
      <w:pPr>
        <w:pStyle w:val="Congregationnospace"/>
        <w:tabs>
          <w:tab w:val="clear" w:pos="450"/>
          <w:tab w:val="left" w:pos="360"/>
          <w:tab w:val="left" w:pos="990"/>
        </w:tabs>
        <w:ind w:left="810" w:hanging="810"/>
      </w:pPr>
      <w:r>
        <w:tab/>
      </w:r>
      <w:r>
        <w:tab/>
        <w:t>and for glory to your people Israel.</w:t>
      </w:r>
      <w:r w:rsidRPr="00FA3324">
        <w:rPr>
          <w:b w:val="0"/>
          <w:i/>
        </w:rPr>
        <w:t xml:space="preserve"> (Luke 2:</w:t>
      </w:r>
      <w:r w:rsidR="00FA3324" w:rsidRPr="00FA3324">
        <w:rPr>
          <w:b w:val="0"/>
          <w:i/>
        </w:rPr>
        <w:t>29-32)</w:t>
      </w:r>
    </w:p>
    <w:p w:rsidR="00804622" w:rsidRDefault="00804622" w:rsidP="00804622">
      <w:pPr>
        <w:pStyle w:val="Congregationnospace"/>
      </w:pPr>
    </w:p>
    <w:p w:rsidR="00804622" w:rsidRDefault="00804622" w:rsidP="00804622">
      <w:pPr>
        <w:pStyle w:val="Congregationwithspace"/>
      </w:pPr>
      <w:r>
        <w:tab/>
      </w:r>
      <w:r w:rsidRPr="008D3354">
        <w:t>Glory be to the Father, and to the Son, and to the Holy Spirit: as it was in the beginning, is now and will be forever. Amen.</w:t>
      </w:r>
    </w:p>
    <w:p w:rsidR="00804622" w:rsidRDefault="00804622" w:rsidP="00804622">
      <w:pPr>
        <w:pStyle w:val="Heading3"/>
      </w:pPr>
      <w:r>
        <w:t>THE THANKSGIVING</w:t>
      </w:r>
    </w:p>
    <w:p w:rsidR="00804622" w:rsidRDefault="00804622" w:rsidP="00804622">
      <w:pPr>
        <w:pStyle w:val="Ministernospace"/>
      </w:pPr>
      <w:r w:rsidRPr="00804622">
        <w:rPr>
          <w:rFonts w:ascii="Liturgikon" w:hAnsi="Liturgikon"/>
          <w:color w:val="FF0000"/>
        </w:rPr>
        <w:t>M</w:t>
      </w:r>
      <w:r>
        <w:t xml:space="preserve"> </w:t>
      </w:r>
      <w:r>
        <w:tab/>
        <w:t>Oh give thanks to the Lord, for he is good;</w:t>
      </w:r>
    </w:p>
    <w:p w:rsidR="00804622" w:rsidRDefault="00804622" w:rsidP="00804622">
      <w:pPr>
        <w:pStyle w:val="Congregationwithspace"/>
      </w:pPr>
      <w:r w:rsidRPr="00804622">
        <w:rPr>
          <w:rFonts w:ascii="Liturgikon" w:hAnsi="Liturgikon"/>
          <w:color w:val="FF0000"/>
        </w:rPr>
        <w:t>C</w:t>
      </w:r>
      <w:r>
        <w:t xml:space="preserve"> </w:t>
      </w:r>
      <w:r>
        <w:tab/>
        <w:t xml:space="preserve">And his mercy endures forever. </w:t>
      </w:r>
      <w:r w:rsidRPr="00804622">
        <w:rPr>
          <w:b w:val="0"/>
          <w:i/>
        </w:rPr>
        <w:t>(Psalm 118:129)</w:t>
      </w:r>
    </w:p>
    <w:p w:rsidR="00804622" w:rsidRPr="00540B82" w:rsidRDefault="00804622" w:rsidP="00540B82">
      <w:pPr>
        <w:pStyle w:val="Ministernospace"/>
        <w:rPr>
          <w:i/>
        </w:rPr>
      </w:pPr>
      <w:r w:rsidRPr="00804622">
        <w:rPr>
          <w:rFonts w:ascii="Liturgikon" w:hAnsi="Liturgikon"/>
          <w:color w:val="FF0000"/>
        </w:rPr>
        <w:t>M</w:t>
      </w:r>
      <w:r>
        <w:tab/>
      </w:r>
      <w:r w:rsidR="00540B82">
        <w:t>We give you thanks, almighty God,</w:t>
      </w:r>
      <w:r w:rsidR="00540B82">
        <w:t xml:space="preserve"> </w:t>
      </w:r>
      <w:r w:rsidR="00540B82">
        <w:t>that you have refreshed us</w:t>
      </w:r>
      <w:r w:rsidR="00540B82">
        <w:t xml:space="preserve"> </w:t>
      </w:r>
      <w:r w:rsidR="00540B82">
        <w:t xml:space="preserve">with this saving </w:t>
      </w:r>
      <w:r w:rsidR="00540B82">
        <w:t>gift</w:t>
      </w:r>
      <w:r w:rsidR="00540B82">
        <w:t>.</w:t>
      </w:r>
      <w:r w:rsidR="00540B82">
        <w:t xml:space="preserve"> </w:t>
      </w:r>
      <w:r w:rsidR="00540B82">
        <w:t>We pray, in your mercy,</w:t>
      </w:r>
      <w:r w:rsidR="00540B82">
        <w:t xml:space="preserve"> </w:t>
      </w:r>
      <w:r w:rsidR="00540B82">
        <w:t>that you would bless us with these</w:t>
      </w:r>
      <w:r w:rsidR="00540B82">
        <w:t xml:space="preserve"> </w:t>
      </w:r>
      <w:r w:rsidR="00540B82">
        <w:t>for the strengthening our faith in you</w:t>
      </w:r>
      <w:r w:rsidR="00540B82">
        <w:t xml:space="preserve"> </w:t>
      </w:r>
      <w:r w:rsidR="00540B82">
        <w:t>and for increasing the warmth of our love</w:t>
      </w:r>
      <w:r w:rsidR="00540B82">
        <w:t xml:space="preserve"> </w:t>
      </w:r>
      <w:r w:rsidR="00540B82">
        <w:t>toward one another;</w:t>
      </w:r>
      <w:r w:rsidR="00540B82">
        <w:t xml:space="preserve"> </w:t>
      </w:r>
      <w:r w:rsidR="00540B82">
        <w:t xml:space="preserve">through Jesus Christ, your Son, our </w:t>
      </w:r>
      <w:r w:rsidR="00540B82">
        <w:t>Lord, who</w:t>
      </w:r>
      <w:r>
        <w:t xml:space="preserve"> lives and reigns with you and the Holy Sp</w:t>
      </w:r>
      <w:r w:rsidR="00540B82">
        <w:t>irit, one God, now and forever.</w:t>
      </w:r>
      <w:r w:rsidR="00540B82">
        <w:rPr>
          <w:rStyle w:val="FootnoteReference"/>
        </w:rPr>
        <w:footnoteReference w:id="5"/>
      </w:r>
    </w:p>
    <w:p w:rsidR="00804622" w:rsidRDefault="00804622" w:rsidP="00804622">
      <w:pPr>
        <w:pStyle w:val="Congregationwithspace"/>
      </w:pPr>
      <w:r w:rsidRPr="00804622">
        <w:rPr>
          <w:rFonts w:ascii="Liturgikon" w:hAnsi="Liturgikon"/>
          <w:color w:val="FF0000"/>
        </w:rPr>
        <w:t>C</w:t>
      </w:r>
      <w:r>
        <w:t xml:space="preserve"> </w:t>
      </w:r>
      <w:r>
        <w:tab/>
        <w:t>Amen.</w:t>
      </w:r>
    </w:p>
    <w:p w:rsidR="00540B82" w:rsidRDefault="00540B82" w:rsidP="00540B82">
      <w:pPr>
        <w:pStyle w:val="Rubric"/>
        <w:jc w:val="center"/>
      </w:pPr>
      <w:r>
        <w:t>OR</w:t>
      </w:r>
    </w:p>
    <w:p w:rsidR="00540B82" w:rsidRPr="00540B82" w:rsidRDefault="00540B82" w:rsidP="00540B82">
      <w:pPr>
        <w:pStyle w:val="Ministernospace"/>
        <w:rPr>
          <w:i/>
        </w:rPr>
      </w:pPr>
      <w:r w:rsidRPr="00804622">
        <w:rPr>
          <w:rFonts w:ascii="Liturgikon" w:hAnsi="Liturgikon"/>
          <w:color w:val="FF0000"/>
        </w:rPr>
        <w:t>M</w:t>
      </w:r>
      <w:r>
        <w:tab/>
        <w:t>O God the Father,</w:t>
      </w:r>
      <w:r>
        <w:t xml:space="preserve"> </w:t>
      </w:r>
      <w:r>
        <w:t>fountain and source of all goodness,</w:t>
      </w:r>
      <w:r>
        <w:t xml:space="preserve"> </w:t>
      </w:r>
      <w:r>
        <w:t>in your loving-kindness you sent</w:t>
      </w:r>
      <w:r>
        <w:t xml:space="preserve"> </w:t>
      </w:r>
      <w:r>
        <w:t>your only Son into the flesh.</w:t>
      </w:r>
      <w:r>
        <w:t xml:space="preserve"> </w:t>
      </w:r>
      <w:r>
        <w:t>We thank you that for his sake</w:t>
      </w:r>
      <w:r>
        <w:t xml:space="preserve"> </w:t>
      </w:r>
      <w:r>
        <w:t>you have given us pardon and peace in this Sacrament.</w:t>
      </w:r>
      <w:r>
        <w:t xml:space="preserve"> </w:t>
      </w:r>
      <w:r>
        <w:t>We pray that you will not forsake your children,</w:t>
      </w:r>
      <w:r>
        <w:t xml:space="preserve"> </w:t>
      </w:r>
      <w:r>
        <w:t>but always rule our hearts and minds</w:t>
      </w:r>
      <w:r>
        <w:t xml:space="preserve"> </w:t>
      </w:r>
      <w:r>
        <w:t>by your Holy Spirit,</w:t>
      </w:r>
      <w:r>
        <w:t xml:space="preserve"> </w:t>
      </w:r>
      <w:r>
        <w:t>that we may constantly serve you;</w:t>
      </w:r>
      <w:r>
        <w:t xml:space="preserve"> </w:t>
      </w:r>
      <w:r>
        <w:t>through Jesus Christ, our Lord,</w:t>
      </w:r>
      <w:r>
        <w:t xml:space="preserve"> </w:t>
      </w:r>
      <w:r>
        <w:t>who lives and reigns with you and the Holy Spirit,</w:t>
      </w:r>
      <w:r>
        <w:t xml:space="preserve"> </w:t>
      </w:r>
      <w:r>
        <w:t>one God, now and forever.</w:t>
      </w:r>
      <w:r>
        <w:rPr>
          <w:rStyle w:val="FootnoteReference"/>
        </w:rPr>
        <w:footnoteReference w:id="6"/>
      </w:r>
    </w:p>
    <w:p w:rsidR="00540B82" w:rsidRDefault="00540B82" w:rsidP="00540B82">
      <w:pPr>
        <w:pStyle w:val="Congregationwithspace"/>
      </w:pPr>
      <w:r w:rsidRPr="00804622">
        <w:rPr>
          <w:rFonts w:ascii="Liturgikon" w:hAnsi="Liturgikon"/>
          <w:color w:val="FF0000"/>
        </w:rPr>
        <w:t>C</w:t>
      </w:r>
      <w:r>
        <w:t xml:space="preserve"> </w:t>
      </w:r>
      <w:r>
        <w:tab/>
        <w:t>Amen.</w:t>
      </w:r>
    </w:p>
    <w:p w:rsidR="00BC0A6F" w:rsidRDefault="00BC0A6F" w:rsidP="00804622">
      <w:pPr>
        <w:pStyle w:val="Ministernospace"/>
        <w:rPr>
          <w:rFonts w:ascii="Liturgikon" w:hAnsi="Liturgikon"/>
          <w:color w:val="FF0000"/>
        </w:rPr>
      </w:pPr>
    </w:p>
    <w:p w:rsidR="00BC0A6F" w:rsidRDefault="00BC0A6F" w:rsidP="00804622">
      <w:pPr>
        <w:pStyle w:val="Ministernospace"/>
        <w:rPr>
          <w:rFonts w:ascii="Liturgikon" w:hAnsi="Liturgikon"/>
          <w:color w:val="FF0000"/>
        </w:rPr>
      </w:pPr>
    </w:p>
    <w:p w:rsidR="00804622" w:rsidRDefault="00804622" w:rsidP="00804622">
      <w:pPr>
        <w:pStyle w:val="Ministernospace"/>
      </w:pPr>
      <w:r w:rsidRPr="00804622">
        <w:rPr>
          <w:rFonts w:ascii="Liturgikon" w:hAnsi="Liturgikon"/>
          <w:color w:val="FF0000"/>
        </w:rPr>
        <w:lastRenderedPageBreak/>
        <w:t>M</w:t>
      </w:r>
      <w:r>
        <w:t xml:space="preserve"> </w:t>
      </w:r>
      <w:r>
        <w:tab/>
        <w:t>The Lord be with you.</w:t>
      </w:r>
    </w:p>
    <w:p w:rsidR="00804622" w:rsidRDefault="00804622" w:rsidP="00804622">
      <w:pPr>
        <w:pStyle w:val="Congregationwithspace"/>
      </w:pPr>
      <w:r w:rsidRPr="00804622">
        <w:rPr>
          <w:rFonts w:ascii="Liturgikon" w:hAnsi="Liturgikon"/>
          <w:color w:val="FF0000"/>
        </w:rPr>
        <w:t>C</w:t>
      </w:r>
      <w:r>
        <w:t xml:space="preserve"> </w:t>
      </w:r>
      <w:r>
        <w:tab/>
      </w:r>
      <w:proofErr w:type="gramStart"/>
      <w:r>
        <w:t>And also</w:t>
      </w:r>
      <w:proofErr w:type="gramEnd"/>
      <w:r>
        <w:t xml:space="preserve"> with you.</w:t>
      </w:r>
    </w:p>
    <w:p w:rsidR="00804622" w:rsidRDefault="00804622" w:rsidP="00804622">
      <w:pPr>
        <w:pStyle w:val="Ministernospace"/>
      </w:pPr>
      <w:r w:rsidRPr="00804622">
        <w:rPr>
          <w:rFonts w:ascii="Liturgikon" w:hAnsi="Liturgikon"/>
          <w:color w:val="FF0000"/>
        </w:rPr>
        <w:t>M</w:t>
      </w:r>
      <w:r>
        <w:t xml:space="preserve"> </w:t>
      </w:r>
      <w:r>
        <w:tab/>
        <w:t>Let us praise the Lord.</w:t>
      </w:r>
    </w:p>
    <w:p w:rsidR="00804622" w:rsidRDefault="00804622" w:rsidP="00804622">
      <w:pPr>
        <w:pStyle w:val="Congregationwithspace"/>
      </w:pPr>
      <w:r w:rsidRPr="00804622">
        <w:rPr>
          <w:rFonts w:ascii="Liturgikon" w:hAnsi="Liturgikon"/>
          <w:color w:val="FF0000"/>
        </w:rPr>
        <w:t>C</w:t>
      </w:r>
      <w:r>
        <w:t xml:space="preserve"> </w:t>
      </w:r>
      <w:r>
        <w:tab/>
        <w:t>Thanks be to God.</w:t>
      </w:r>
    </w:p>
    <w:p w:rsidR="00BC0A6F" w:rsidRDefault="00BC0A6F" w:rsidP="00804622">
      <w:pPr>
        <w:pStyle w:val="Congregationwithspace"/>
      </w:pPr>
      <w:bookmarkStart w:id="0" w:name="_GoBack"/>
      <w:bookmarkEnd w:id="0"/>
    </w:p>
    <w:p w:rsidR="00804622" w:rsidRDefault="00804622" w:rsidP="00804622">
      <w:pPr>
        <w:pStyle w:val="Heading3"/>
      </w:pPr>
      <w:r>
        <w:t>THE BENEDICTION</w:t>
      </w:r>
    </w:p>
    <w:p w:rsidR="00804622" w:rsidRDefault="00804622" w:rsidP="00804622">
      <w:pPr>
        <w:pStyle w:val="Ministernospace"/>
      </w:pPr>
      <w:r w:rsidRPr="00804622">
        <w:rPr>
          <w:rFonts w:ascii="Liturgikon" w:hAnsi="Liturgikon"/>
          <w:color w:val="FF0000"/>
        </w:rPr>
        <w:t>M</w:t>
      </w:r>
      <w:r>
        <w:tab/>
      </w:r>
      <w:proofErr w:type="gramStart"/>
      <w:r>
        <w:t>The</w:t>
      </w:r>
      <w:proofErr w:type="gramEnd"/>
      <w:r>
        <w:t xml:space="preserve"> Lord bless you and keep you;</w:t>
      </w:r>
    </w:p>
    <w:p w:rsidR="00804622" w:rsidRDefault="00804622" w:rsidP="00804622">
      <w:pPr>
        <w:pStyle w:val="Ministernospace"/>
        <w:ind w:left="900"/>
      </w:pPr>
      <w:r>
        <w:t>The Lord make his face to shine upon you and be gracious to you;</w:t>
      </w:r>
    </w:p>
    <w:p w:rsidR="00804622" w:rsidRPr="00804622" w:rsidRDefault="00804622" w:rsidP="00804622">
      <w:pPr>
        <w:pStyle w:val="Ministernospace"/>
        <w:ind w:left="900"/>
        <w:rPr>
          <w:i/>
        </w:rPr>
      </w:pPr>
      <w:r>
        <w:t xml:space="preserve">The Lord </w:t>
      </w:r>
      <w:proofErr w:type="gramStart"/>
      <w:r>
        <w:t>lift up</w:t>
      </w:r>
      <w:proofErr w:type="gramEnd"/>
      <w:r>
        <w:t xml:space="preserve"> his countenance upon you and </w:t>
      </w:r>
      <w:r w:rsidRPr="00804622">
        <w:rPr>
          <w:rFonts w:ascii="Liturgikon" w:hAnsi="Liturgikon"/>
          <w:color w:val="FF0000"/>
        </w:rPr>
        <w:t>+</w:t>
      </w:r>
      <w:r>
        <w:t xml:space="preserve"> give you peace. </w:t>
      </w:r>
      <w:r w:rsidRPr="00804622">
        <w:rPr>
          <w:i/>
        </w:rPr>
        <w:t>(Numbers 6:24-26)</w:t>
      </w:r>
    </w:p>
    <w:p w:rsidR="00804622" w:rsidRDefault="00804622" w:rsidP="00804622">
      <w:pPr>
        <w:pStyle w:val="Congregationwithspace"/>
      </w:pPr>
      <w:r w:rsidRPr="00804622">
        <w:rPr>
          <w:rFonts w:ascii="Liturgikon" w:hAnsi="Liturgikon"/>
          <w:color w:val="FF0000"/>
        </w:rPr>
        <w:t>C</w:t>
      </w:r>
      <w:r>
        <w:tab/>
        <w:t>Amen.</w:t>
      </w:r>
    </w:p>
    <w:p w:rsidR="00804622" w:rsidRDefault="00804622" w:rsidP="00804622">
      <w:pPr>
        <w:pStyle w:val="Rubric"/>
      </w:pPr>
      <w:r>
        <w:t>BE SEATED</w:t>
      </w:r>
    </w:p>
    <w:p w:rsidR="00FA3324" w:rsidRPr="00FA3324" w:rsidRDefault="00FA3324" w:rsidP="00FA3324">
      <w:pPr>
        <w:pStyle w:val="Congregationnospace"/>
        <w:rPr>
          <w:b w:val="0"/>
          <w:sz w:val="16"/>
        </w:rPr>
      </w:pPr>
      <w:r w:rsidRPr="00FA3324">
        <w:rPr>
          <w:b w:val="0"/>
          <w:sz w:val="16"/>
        </w:rPr>
        <w:t xml:space="preserve">This version of the Service is modified from the Service </w:t>
      </w:r>
      <w:r w:rsidRPr="00FA3324">
        <w:rPr>
          <w:b w:val="0"/>
          <w:i/>
          <w:sz w:val="16"/>
        </w:rPr>
        <w:t>in Common Service Book</w:t>
      </w:r>
      <w:r w:rsidRPr="00FA3324">
        <w:rPr>
          <w:b w:val="0"/>
          <w:sz w:val="16"/>
        </w:rPr>
        <w:t xml:space="preserve"> (1917, 1918) with some elements from </w:t>
      </w:r>
      <w:r w:rsidRPr="00FA3324">
        <w:rPr>
          <w:b w:val="0"/>
          <w:i/>
          <w:sz w:val="16"/>
        </w:rPr>
        <w:t>The Lutheran Hymnal</w:t>
      </w:r>
      <w:r w:rsidRPr="00FA3324">
        <w:rPr>
          <w:b w:val="0"/>
          <w:sz w:val="16"/>
        </w:rPr>
        <w:t xml:space="preserve"> (1941)</w:t>
      </w:r>
    </w:p>
    <w:p w:rsidR="00FA3324" w:rsidRPr="00FA3324" w:rsidRDefault="00FA3324" w:rsidP="00FA3324">
      <w:pPr>
        <w:pStyle w:val="Congregationnospace"/>
        <w:rPr>
          <w:b w:val="0"/>
          <w:sz w:val="16"/>
        </w:rPr>
      </w:pPr>
    </w:p>
    <w:p w:rsidR="00FA3324" w:rsidRPr="00FA3324" w:rsidRDefault="00FA3324" w:rsidP="00FA3324">
      <w:pPr>
        <w:pStyle w:val="Congregationnospace"/>
        <w:rPr>
          <w:b w:val="0"/>
          <w:sz w:val="16"/>
        </w:rPr>
      </w:pPr>
      <w:r w:rsidRPr="00FA3324">
        <w:rPr>
          <w:b w:val="0"/>
          <w:sz w:val="16"/>
        </w:rPr>
        <w:t xml:space="preserve">This modification © Paul C. Stratman and </w:t>
      </w:r>
      <w:hyperlink r:id="rId7" w:history="1">
        <w:r w:rsidRPr="00FA3324">
          <w:rPr>
            <w:rStyle w:val="Hyperlink"/>
            <w:b w:val="0"/>
            <w:sz w:val="16"/>
          </w:rPr>
          <w:t>www.acollectionofprayers.wordpress.com</w:t>
        </w:r>
      </w:hyperlink>
      <w:r w:rsidRPr="00FA3324">
        <w:rPr>
          <w:b w:val="0"/>
          <w:sz w:val="16"/>
        </w:rPr>
        <w:t>.</w:t>
      </w:r>
      <w:r>
        <w:rPr>
          <w:b w:val="0"/>
          <w:sz w:val="16"/>
        </w:rPr>
        <w:t xml:space="preserve"> </w:t>
      </w:r>
      <w:r w:rsidRPr="00FA3324">
        <w:rPr>
          <w:b w:val="0"/>
          <w:sz w:val="16"/>
        </w:rPr>
        <w:t xml:space="preserve"> </w:t>
      </w:r>
    </w:p>
    <w:p w:rsidR="00FA3324" w:rsidRPr="00FA3324" w:rsidRDefault="00FA3324" w:rsidP="00FA3324">
      <w:pPr>
        <w:pStyle w:val="Congregationnospace"/>
        <w:rPr>
          <w:b w:val="0"/>
          <w:sz w:val="16"/>
        </w:rPr>
      </w:pPr>
    </w:p>
    <w:p w:rsidR="00FA3324" w:rsidRPr="00FA3324" w:rsidRDefault="00FA3324" w:rsidP="00FA3324">
      <w:pPr>
        <w:pStyle w:val="Congregationnospace"/>
        <w:rPr>
          <w:b w:val="0"/>
          <w:sz w:val="16"/>
        </w:rPr>
      </w:pPr>
      <w:r w:rsidRPr="00FA3324">
        <w:rPr>
          <w:b w:val="0"/>
          <w:sz w:val="16"/>
        </w:rPr>
        <w:t xml:space="preserve"> </w:t>
      </w:r>
    </w:p>
    <w:p w:rsidR="00FA3324" w:rsidRDefault="00FA3324" w:rsidP="00FA3324">
      <w:pPr>
        <w:pStyle w:val="Congregationnospace"/>
        <w:rPr>
          <w:b w:val="0"/>
          <w:sz w:val="16"/>
        </w:rPr>
      </w:pPr>
      <w:r>
        <w:rPr>
          <w:noProof/>
          <w:bdr w:val="none" w:sz="0" w:space="0" w:color="auto" w:frame="1"/>
          <w:shd w:val="clear" w:color="auto" w:fill="F1F1F1"/>
        </w:rPr>
        <w:drawing>
          <wp:inline distT="0" distB="0" distL="0" distR="0" wp14:anchorId="76BE086A" wp14:editId="7355C95C">
            <wp:extent cx="584200" cy="205798"/>
            <wp:effectExtent l="0" t="0" r="6350" b="3810"/>
            <wp:docPr id="1" name="Picture 1" descr="Creative Commons Licens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s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7834" cy="217646"/>
                    </a:xfrm>
                    <a:prstGeom prst="rect">
                      <a:avLst/>
                    </a:prstGeom>
                    <a:noFill/>
                    <a:ln>
                      <a:noFill/>
                    </a:ln>
                  </pic:spPr>
                </pic:pic>
              </a:graphicData>
            </a:graphic>
          </wp:inline>
        </w:drawing>
      </w:r>
    </w:p>
    <w:p w:rsidR="00FA3324" w:rsidRPr="00FA3324" w:rsidRDefault="00FA3324" w:rsidP="00FA3324">
      <w:pPr>
        <w:pStyle w:val="Congregationnospace"/>
        <w:rPr>
          <w:b w:val="0"/>
          <w:sz w:val="16"/>
        </w:rPr>
      </w:pPr>
      <w:r w:rsidRPr="00FA3324">
        <w:rPr>
          <w:b w:val="0"/>
          <w:sz w:val="16"/>
        </w:rPr>
        <w:t xml:space="preserve">This modification of the Service from </w:t>
      </w:r>
      <w:r w:rsidRPr="00FA3324">
        <w:rPr>
          <w:b w:val="0"/>
          <w:i/>
          <w:sz w:val="16"/>
        </w:rPr>
        <w:t>Common Service Book of the Lutheran Church</w:t>
      </w:r>
      <w:r w:rsidRPr="00FA3324">
        <w:rPr>
          <w:b w:val="0"/>
          <w:sz w:val="16"/>
        </w:rPr>
        <w:t xml:space="preserve"> is licensed under a Creative Commons Attribution-</w:t>
      </w:r>
      <w:proofErr w:type="spellStart"/>
      <w:r w:rsidRPr="00FA3324">
        <w:rPr>
          <w:b w:val="0"/>
          <w:sz w:val="16"/>
        </w:rPr>
        <w:t>NonCommercial</w:t>
      </w:r>
      <w:proofErr w:type="spellEnd"/>
      <w:r w:rsidRPr="00FA3324">
        <w:rPr>
          <w:b w:val="0"/>
          <w:sz w:val="16"/>
        </w:rPr>
        <w:t>-</w:t>
      </w:r>
      <w:proofErr w:type="spellStart"/>
      <w:r w:rsidRPr="00FA3324">
        <w:rPr>
          <w:b w:val="0"/>
          <w:sz w:val="16"/>
        </w:rPr>
        <w:t>NoDerivatives</w:t>
      </w:r>
      <w:proofErr w:type="spellEnd"/>
      <w:r w:rsidRPr="00FA3324">
        <w:rPr>
          <w:b w:val="0"/>
          <w:sz w:val="16"/>
        </w:rPr>
        <w:t xml:space="preserve"> 4.0 International License. Please contact for permission for any commercial use.</w:t>
      </w:r>
    </w:p>
    <w:p w:rsidR="00FA3324" w:rsidRPr="00FA3324" w:rsidRDefault="00FA3324" w:rsidP="00FA3324">
      <w:pPr>
        <w:pStyle w:val="Congregationnospace"/>
        <w:rPr>
          <w:b w:val="0"/>
          <w:sz w:val="16"/>
        </w:rPr>
      </w:pPr>
    </w:p>
    <w:p w:rsidR="00FA3324" w:rsidRPr="00FA3324" w:rsidRDefault="00FA3324" w:rsidP="00FA3324">
      <w:pPr>
        <w:pStyle w:val="Congregationnospace"/>
        <w:rPr>
          <w:b w:val="0"/>
          <w:sz w:val="16"/>
        </w:rPr>
      </w:pPr>
      <w:r w:rsidRPr="00FA3324">
        <w:rPr>
          <w:b w:val="0"/>
          <w:sz w:val="16"/>
        </w:rPr>
        <w:t xml:space="preserve">Scriptures are from the </w:t>
      </w:r>
      <w:r w:rsidRPr="00FA3324">
        <w:rPr>
          <w:b w:val="0"/>
          <w:i/>
          <w:sz w:val="16"/>
        </w:rPr>
        <w:t>English Standard Version</w:t>
      </w:r>
      <w:r w:rsidRPr="00FA3324">
        <w:rPr>
          <w:b w:val="0"/>
          <w:sz w:val="16"/>
        </w:rPr>
        <w:t xml:space="preserve">. </w:t>
      </w:r>
    </w:p>
    <w:p w:rsidR="00804622" w:rsidRPr="00804622" w:rsidRDefault="00804622" w:rsidP="00804622">
      <w:pPr>
        <w:pStyle w:val="Congregationnospace"/>
      </w:pPr>
    </w:p>
    <w:sectPr w:rsidR="00804622" w:rsidRPr="00804622" w:rsidSect="00540B82">
      <w:footerReference w:type="default" r:id="rId10"/>
      <w:pgSz w:w="12240" w:h="15840" w:code="1"/>
      <w:pgMar w:top="2160" w:right="2592" w:bottom="1890" w:left="2592" w:header="720" w:footer="216"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0CDB" w:rsidRDefault="009D0CDB" w:rsidP="00C31637">
      <w:pPr>
        <w:spacing w:after="0" w:line="240" w:lineRule="auto"/>
      </w:pPr>
      <w:r>
        <w:separator/>
      </w:r>
    </w:p>
  </w:endnote>
  <w:endnote w:type="continuationSeparator" w:id="0">
    <w:p w:rsidR="009D0CDB" w:rsidRDefault="009D0CDB" w:rsidP="00C316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embedRegular r:id="rId1" w:fontKey="{489B2B10-07F9-4B7B-B36C-10D40F3BD26A}"/>
    <w:embedBold r:id="rId2" w:fontKey="{E1142C36-DA63-411D-B0E8-6A633B4B30D9}"/>
    <w:embedItalic r:id="rId3" w:fontKey="{73F2E45B-8EA2-4869-98A1-E76D510E2B09}"/>
    <w:embedBoldItalic r:id="rId4" w:fontKey="{CAD03109-A33F-4992-A3CB-E6E953972362}"/>
  </w:font>
  <w:font w:name="Times New Roman">
    <w:panose1 w:val="02020603050405020304"/>
    <w:charset w:val="00"/>
    <w:family w:val="roman"/>
    <w:pitch w:val="variable"/>
    <w:sig w:usb0="E0002EFF" w:usb1="C000785B" w:usb2="00000009" w:usb3="00000000" w:csb0="000001FF" w:csb1="00000000"/>
  </w:font>
  <w:font w:name="Liturgikon">
    <w:panose1 w:val="02000503000000000000"/>
    <w:charset w:val="00"/>
    <w:family w:val="auto"/>
    <w:pitch w:val="variable"/>
    <w:sig w:usb0="00000003" w:usb1="00000000" w:usb2="00000000" w:usb3="00000000" w:csb0="00000001" w:csb1="00000000"/>
    <w:embedRegular r:id="rId5" w:fontKey="{81859A09-AA4F-4BFE-B36E-283A776DE091}"/>
    <w:embedBold r:id="rId6" w:fontKey="{149B6706-A1A5-490C-8F6E-4DA8F2E45478}"/>
  </w:font>
  <w:font w:name="Calibri Light">
    <w:panose1 w:val="020F0302020204030204"/>
    <w:charset w:val="00"/>
    <w:family w:val="swiss"/>
    <w:pitch w:val="variable"/>
    <w:sig w:usb0="E0002AFF" w:usb1="C000247B" w:usb2="00000009" w:usb3="00000000" w:csb0="000001FF" w:csb1="00000000"/>
    <w:embedRegular r:id="rId7" w:fontKey="{599B47C9-AF80-4A9B-A114-3975B065549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7634540"/>
      <w:docPartObj>
        <w:docPartGallery w:val="Page Numbers (Bottom of Page)"/>
        <w:docPartUnique/>
      </w:docPartObj>
    </w:sdtPr>
    <w:sdtEndPr>
      <w:rPr>
        <w:rFonts w:ascii="Times New Roman" w:hAnsi="Times New Roman" w:cs="Times New Roman"/>
        <w:noProof/>
        <w:sz w:val="20"/>
      </w:rPr>
    </w:sdtEndPr>
    <w:sdtContent>
      <w:p w:rsidR="00C31637" w:rsidRPr="00C31637" w:rsidRDefault="00C31637">
        <w:pPr>
          <w:pStyle w:val="Footer"/>
          <w:jc w:val="center"/>
          <w:rPr>
            <w:rFonts w:ascii="Times New Roman" w:hAnsi="Times New Roman" w:cs="Times New Roman"/>
            <w:sz w:val="20"/>
          </w:rPr>
        </w:pPr>
        <w:r w:rsidRPr="00C31637">
          <w:rPr>
            <w:rFonts w:ascii="Times New Roman" w:hAnsi="Times New Roman" w:cs="Times New Roman"/>
            <w:sz w:val="20"/>
          </w:rPr>
          <w:fldChar w:fldCharType="begin"/>
        </w:r>
        <w:r w:rsidRPr="00C31637">
          <w:rPr>
            <w:rFonts w:ascii="Times New Roman" w:hAnsi="Times New Roman" w:cs="Times New Roman"/>
            <w:sz w:val="20"/>
          </w:rPr>
          <w:instrText xml:space="preserve"> PAGE   \* MERGEFORMAT </w:instrText>
        </w:r>
        <w:r w:rsidRPr="00C31637">
          <w:rPr>
            <w:rFonts w:ascii="Times New Roman" w:hAnsi="Times New Roman" w:cs="Times New Roman"/>
            <w:sz w:val="20"/>
          </w:rPr>
          <w:fldChar w:fldCharType="separate"/>
        </w:r>
        <w:r w:rsidR="00BC0A6F">
          <w:rPr>
            <w:rFonts w:ascii="Times New Roman" w:hAnsi="Times New Roman" w:cs="Times New Roman"/>
            <w:noProof/>
            <w:sz w:val="20"/>
          </w:rPr>
          <w:t>9</w:t>
        </w:r>
        <w:r w:rsidRPr="00C31637">
          <w:rPr>
            <w:rFonts w:ascii="Times New Roman" w:hAnsi="Times New Roman" w:cs="Times New Roman"/>
            <w:noProof/>
            <w:sz w:val="20"/>
          </w:rPr>
          <w:fldChar w:fldCharType="end"/>
        </w:r>
      </w:p>
    </w:sdtContent>
  </w:sdt>
  <w:p w:rsidR="00C31637" w:rsidRDefault="00C31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0CDB" w:rsidRDefault="009D0CDB" w:rsidP="00C31637">
      <w:pPr>
        <w:spacing w:after="0" w:line="240" w:lineRule="auto"/>
      </w:pPr>
      <w:r>
        <w:separator/>
      </w:r>
    </w:p>
  </w:footnote>
  <w:footnote w:type="continuationSeparator" w:id="0">
    <w:p w:rsidR="009D0CDB" w:rsidRDefault="009D0CDB" w:rsidP="00C31637">
      <w:pPr>
        <w:spacing w:after="0" w:line="240" w:lineRule="auto"/>
      </w:pPr>
      <w:r>
        <w:continuationSeparator/>
      </w:r>
    </w:p>
  </w:footnote>
  <w:footnote w:id="1">
    <w:p w:rsidR="00540B82" w:rsidRPr="00540B82" w:rsidRDefault="00540B82">
      <w:pPr>
        <w:pStyle w:val="FootnoteText"/>
        <w:rPr>
          <w:rFonts w:ascii="Times New Roman" w:hAnsi="Times New Roman" w:cs="Times New Roman"/>
        </w:rPr>
      </w:pPr>
      <w:r w:rsidRPr="00540B82">
        <w:rPr>
          <w:rStyle w:val="FootnoteReference"/>
          <w:rFonts w:ascii="Times New Roman" w:hAnsi="Times New Roman" w:cs="Times New Roman"/>
        </w:rPr>
        <w:footnoteRef/>
      </w:r>
      <w:r w:rsidRPr="00540B82">
        <w:rPr>
          <w:rFonts w:ascii="Times New Roman" w:hAnsi="Times New Roman" w:cs="Times New Roman"/>
        </w:rPr>
        <w:t xml:space="preserve"> Confession and Absolution from Saxony, 1581. </w:t>
      </w:r>
    </w:p>
  </w:footnote>
  <w:footnote w:id="2">
    <w:p w:rsidR="00540B82" w:rsidRPr="00540B82" w:rsidRDefault="00540B82" w:rsidP="00540B82">
      <w:pPr>
        <w:pStyle w:val="FootnoteText"/>
        <w:rPr>
          <w:rFonts w:ascii="Times New Roman" w:hAnsi="Times New Roman" w:cs="Times New Roman"/>
        </w:rPr>
      </w:pPr>
      <w:r w:rsidRPr="00540B82">
        <w:rPr>
          <w:rStyle w:val="FootnoteReference"/>
          <w:rFonts w:ascii="Times New Roman" w:hAnsi="Times New Roman" w:cs="Times New Roman"/>
        </w:rPr>
        <w:footnoteRef/>
      </w:r>
      <w:r w:rsidRPr="00540B82">
        <w:rPr>
          <w:rFonts w:ascii="Times New Roman" w:hAnsi="Times New Roman" w:cs="Times New Roman"/>
        </w:rPr>
        <w:t xml:space="preserve"> Confession and Absolution from </w:t>
      </w:r>
      <w:r w:rsidRPr="00540B82">
        <w:rPr>
          <w:rFonts w:ascii="Times New Roman" w:hAnsi="Times New Roman" w:cs="Times New Roman"/>
        </w:rPr>
        <w:t>Mecklenburg</w:t>
      </w:r>
      <w:r w:rsidRPr="00540B82">
        <w:rPr>
          <w:rFonts w:ascii="Times New Roman" w:hAnsi="Times New Roman" w:cs="Times New Roman"/>
        </w:rPr>
        <w:t xml:space="preserve">, </w:t>
      </w:r>
      <w:r w:rsidRPr="00540B82">
        <w:rPr>
          <w:rFonts w:ascii="Times New Roman" w:hAnsi="Times New Roman" w:cs="Times New Roman"/>
        </w:rPr>
        <w:t>1545</w:t>
      </w:r>
      <w:r w:rsidRPr="00540B82">
        <w:rPr>
          <w:rFonts w:ascii="Times New Roman" w:hAnsi="Times New Roman" w:cs="Times New Roman"/>
        </w:rPr>
        <w:t xml:space="preserve"> </w:t>
      </w:r>
    </w:p>
  </w:footnote>
  <w:footnote w:id="3">
    <w:p w:rsidR="00540B82" w:rsidRPr="00540B82" w:rsidRDefault="00540B82" w:rsidP="00540B82">
      <w:pPr>
        <w:pStyle w:val="Ministernospace"/>
        <w:rPr>
          <w:b/>
        </w:rPr>
      </w:pPr>
      <w:r w:rsidRPr="00540B82">
        <w:rPr>
          <w:rStyle w:val="FootnoteReference"/>
        </w:rPr>
        <w:footnoteRef/>
      </w:r>
      <w:r w:rsidRPr="00540B82">
        <w:t xml:space="preserve"> </w:t>
      </w:r>
      <w:proofErr w:type="gramStart"/>
      <w:r w:rsidRPr="00540B82">
        <w:t xml:space="preserve">Or  </w:t>
      </w:r>
      <w:r w:rsidRPr="00540B82">
        <w:rPr>
          <w:rFonts w:ascii="Liturgikon" w:hAnsi="Liturgikon"/>
          <w:color w:val="FF0000"/>
        </w:rPr>
        <w:t>M</w:t>
      </w:r>
      <w:proofErr w:type="gramEnd"/>
      <w:r w:rsidRPr="00540B82">
        <w:t xml:space="preserve"> </w:t>
      </w:r>
      <w:r w:rsidRPr="00540B82">
        <w:t xml:space="preserve">Glory be to God on high! </w:t>
      </w:r>
      <w:r w:rsidRPr="00540B82">
        <w:t xml:space="preserve"> </w:t>
      </w:r>
      <w:r w:rsidRPr="00540B82">
        <w:rPr>
          <w:rFonts w:ascii="Liturgikon" w:hAnsi="Liturgikon"/>
          <w:color w:val="FF0000"/>
        </w:rPr>
        <w:t>C</w:t>
      </w:r>
      <w:r w:rsidRPr="00540B82">
        <w:rPr>
          <w:color w:val="FF0000"/>
        </w:rPr>
        <w:t xml:space="preserve"> </w:t>
      </w:r>
      <w:r w:rsidRPr="00540B82">
        <w:rPr>
          <w:b/>
        </w:rPr>
        <w:t>and on earth peace, good will toward men</w:t>
      </w:r>
      <w:r>
        <w:rPr>
          <w:b/>
        </w:rPr>
        <w:t>.</w:t>
      </w:r>
    </w:p>
  </w:footnote>
  <w:footnote w:id="4">
    <w:p w:rsidR="00BC0A6F" w:rsidRPr="00BC0A6F" w:rsidRDefault="00BC0A6F">
      <w:pPr>
        <w:pStyle w:val="FootnoteText"/>
        <w:rPr>
          <w:rFonts w:ascii="Times New Roman" w:hAnsi="Times New Roman" w:cs="Times New Roman"/>
        </w:rPr>
      </w:pPr>
      <w:r w:rsidRPr="00BC0A6F">
        <w:rPr>
          <w:rStyle w:val="FootnoteReference"/>
          <w:rFonts w:ascii="Times New Roman" w:hAnsi="Times New Roman" w:cs="Times New Roman"/>
        </w:rPr>
        <w:footnoteRef/>
      </w:r>
      <w:r w:rsidRPr="00BC0A6F">
        <w:rPr>
          <w:rFonts w:ascii="Times New Roman" w:hAnsi="Times New Roman" w:cs="Times New Roman"/>
        </w:rPr>
        <w:t xml:space="preserve"> It is common practice to omit the verse in the announcement of a lesson.</w:t>
      </w:r>
    </w:p>
  </w:footnote>
  <w:footnote w:id="5">
    <w:p w:rsidR="00540B82" w:rsidRPr="00540B82" w:rsidRDefault="00540B82">
      <w:pPr>
        <w:pStyle w:val="FootnoteText"/>
        <w:rPr>
          <w:rFonts w:ascii="Times New Roman" w:hAnsi="Times New Roman" w:cs="Times New Roman"/>
        </w:rPr>
      </w:pPr>
      <w:r w:rsidRPr="00540B82">
        <w:rPr>
          <w:rStyle w:val="FootnoteReference"/>
          <w:rFonts w:ascii="Times New Roman" w:hAnsi="Times New Roman" w:cs="Times New Roman"/>
        </w:rPr>
        <w:footnoteRef/>
      </w:r>
      <w:r w:rsidRPr="00540B82">
        <w:rPr>
          <w:rFonts w:ascii="Times New Roman" w:hAnsi="Times New Roman" w:cs="Times New Roman"/>
        </w:rPr>
        <w:t xml:space="preserve"> </w:t>
      </w:r>
      <w:r w:rsidRPr="00540B82">
        <w:rPr>
          <w:rFonts w:ascii="Times New Roman" w:hAnsi="Times New Roman" w:cs="Times New Roman"/>
        </w:rPr>
        <w:t>Luther,</w:t>
      </w:r>
      <w:r w:rsidRPr="00540B82">
        <w:rPr>
          <w:rFonts w:ascii="Times New Roman" w:hAnsi="Times New Roman" w:cs="Times New Roman"/>
          <w:i/>
        </w:rPr>
        <w:t xml:space="preserve"> </w:t>
      </w:r>
      <w:proofErr w:type="spellStart"/>
      <w:r w:rsidRPr="00540B82">
        <w:rPr>
          <w:rFonts w:ascii="Times New Roman" w:hAnsi="Times New Roman" w:cs="Times New Roman"/>
          <w:i/>
        </w:rPr>
        <w:t>Deutsches</w:t>
      </w:r>
      <w:proofErr w:type="spellEnd"/>
      <w:r w:rsidRPr="00540B82">
        <w:rPr>
          <w:rFonts w:ascii="Times New Roman" w:hAnsi="Times New Roman" w:cs="Times New Roman"/>
          <w:i/>
        </w:rPr>
        <w:t xml:space="preserve"> Messe</w:t>
      </w:r>
    </w:p>
  </w:footnote>
  <w:footnote w:id="6">
    <w:p w:rsidR="00540B82" w:rsidRDefault="00540B82">
      <w:pPr>
        <w:pStyle w:val="FootnoteText"/>
      </w:pPr>
      <w:r w:rsidRPr="00540B82">
        <w:rPr>
          <w:rStyle w:val="FootnoteReference"/>
          <w:rFonts w:ascii="Times New Roman" w:hAnsi="Times New Roman" w:cs="Times New Roman"/>
        </w:rPr>
        <w:footnoteRef/>
      </w:r>
      <w:r w:rsidRPr="00540B82">
        <w:rPr>
          <w:rFonts w:ascii="Times New Roman" w:hAnsi="Times New Roman" w:cs="Times New Roman"/>
        </w:rPr>
        <w:t xml:space="preserve"> </w:t>
      </w:r>
      <w:r>
        <w:rPr>
          <w:rFonts w:ascii="Times New Roman" w:hAnsi="Times New Roman" w:cs="Times New Roman"/>
        </w:rPr>
        <w:t>A</w:t>
      </w:r>
      <w:r w:rsidRPr="00540B82">
        <w:rPr>
          <w:rFonts w:ascii="Times New Roman" w:hAnsi="Times New Roman" w:cs="Times New Roman"/>
        </w:rPr>
        <w:t xml:space="preserve">dapted from the </w:t>
      </w:r>
      <w:proofErr w:type="spellStart"/>
      <w:r w:rsidRPr="00540B82">
        <w:rPr>
          <w:rFonts w:ascii="Times New Roman" w:hAnsi="Times New Roman" w:cs="Times New Roman"/>
        </w:rPr>
        <w:t>Sarum</w:t>
      </w:r>
      <w:proofErr w:type="spellEnd"/>
      <w:r w:rsidRPr="00540B82">
        <w:rPr>
          <w:rFonts w:ascii="Times New Roman" w:hAnsi="Times New Roman" w:cs="Times New Roman"/>
        </w:rPr>
        <w:t xml:space="preserve"> Rite</w:t>
      </w:r>
      <w:r>
        <w:rPr>
          <w:rFonts w:ascii="Times New Roman" w:hAnsi="Times New Roman" w:cs="Times New Roman"/>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TrueTypeFonts/>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354"/>
    <w:rsid w:val="001A45B1"/>
    <w:rsid w:val="001D6643"/>
    <w:rsid w:val="0041053D"/>
    <w:rsid w:val="004750C2"/>
    <w:rsid w:val="00540B82"/>
    <w:rsid w:val="006E3484"/>
    <w:rsid w:val="006E4F70"/>
    <w:rsid w:val="00804622"/>
    <w:rsid w:val="008C57CC"/>
    <w:rsid w:val="008D3354"/>
    <w:rsid w:val="008F68A0"/>
    <w:rsid w:val="00912142"/>
    <w:rsid w:val="009D0CDB"/>
    <w:rsid w:val="00A2461B"/>
    <w:rsid w:val="00A769FB"/>
    <w:rsid w:val="00B84DB3"/>
    <w:rsid w:val="00BB58E0"/>
    <w:rsid w:val="00BC0A6F"/>
    <w:rsid w:val="00C31637"/>
    <w:rsid w:val="00CA1D5F"/>
    <w:rsid w:val="00D2287C"/>
    <w:rsid w:val="00E26666"/>
    <w:rsid w:val="00F36CAE"/>
    <w:rsid w:val="00F90C5E"/>
    <w:rsid w:val="00FA33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ECDA65"/>
  <w15:chartTrackingRefBased/>
  <w15:docId w15:val="{F34C145A-4EA9-47F1-8BED-D26E36F16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7CC"/>
    <w:pPr>
      <w:tabs>
        <w:tab w:val="left" w:pos="450"/>
      </w:tabs>
      <w:ind w:left="450" w:hanging="450"/>
      <w:jc w:val="center"/>
      <w:outlineLvl w:val="0"/>
    </w:pPr>
    <w:rPr>
      <w:rFonts w:ascii="Times New Roman" w:hAnsi="Times New Roman" w:cs="Times New Roman"/>
      <w:b/>
      <w:sz w:val="32"/>
      <w:szCs w:val="20"/>
    </w:rPr>
  </w:style>
  <w:style w:type="paragraph" w:styleId="Heading2">
    <w:name w:val="heading 2"/>
    <w:basedOn w:val="Normal"/>
    <w:next w:val="Normal"/>
    <w:link w:val="Heading2Char"/>
    <w:uiPriority w:val="9"/>
    <w:unhideWhenUsed/>
    <w:qFormat/>
    <w:rsid w:val="008C57CC"/>
    <w:pPr>
      <w:tabs>
        <w:tab w:val="left" w:pos="450"/>
      </w:tabs>
      <w:ind w:left="450" w:hanging="450"/>
      <w:jc w:val="center"/>
      <w:outlineLvl w:val="1"/>
    </w:pPr>
    <w:rPr>
      <w:rFonts w:ascii="Times New Roman" w:hAnsi="Times New Roman" w:cs="Times New Roman"/>
      <w:b/>
      <w:smallCaps/>
      <w:sz w:val="28"/>
      <w:szCs w:val="20"/>
    </w:rPr>
  </w:style>
  <w:style w:type="paragraph" w:styleId="Heading3">
    <w:name w:val="heading 3"/>
    <w:basedOn w:val="Heading2"/>
    <w:next w:val="Normal"/>
    <w:link w:val="Heading3Char"/>
    <w:uiPriority w:val="9"/>
    <w:unhideWhenUsed/>
    <w:qFormat/>
    <w:rsid w:val="001D6643"/>
    <w:pPr>
      <w:tabs>
        <w:tab w:val="right" w:pos="6480"/>
      </w:tabs>
      <w:jc w:val="left"/>
      <w:outlineLvl w:val="2"/>
    </w:pPr>
    <w:rPr>
      <w:smallCaps w:val="0"/>
      <w:sz w:val="20"/>
    </w:rPr>
  </w:style>
  <w:style w:type="paragraph" w:styleId="Heading4">
    <w:name w:val="heading 4"/>
    <w:aliases w:val="(no space)"/>
    <w:basedOn w:val="Heading3"/>
    <w:next w:val="Normal"/>
    <w:link w:val="Heading4Char"/>
    <w:uiPriority w:val="9"/>
    <w:unhideWhenUsed/>
    <w:qFormat/>
    <w:rsid w:val="008C57CC"/>
    <w:pPr>
      <w:spacing w:after="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7CC"/>
    <w:rPr>
      <w:rFonts w:ascii="Times New Roman" w:hAnsi="Times New Roman" w:cs="Times New Roman"/>
      <w:b/>
      <w:sz w:val="32"/>
      <w:szCs w:val="20"/>
    </w:rPr>
  </w:style>
  <w:style w:type="character" w:customStyle="1" w:styleId="Heading2Char">
    <w:name w:val="Heading 2 Char"/>
    <w:basedOn w:val="DefaultParagraphFont"/>
    <w:link w:val="Heading2"/>
    <w:uiPriority w:val="9"/>
    <w:rsid w:val="008C57CC"/>
    <w:rPr>
      <w:rFonts w:ascii="Times New Roman" w:hAnsi="Times New Roman" w:cs="Times New Roman"/>
      <w:b/>
      <w:smallCaps/>
      <w:sz w:val="28"/>
      <w:szCs w:val="20"/>
    </w:rPr>
  </w:style>
  <w:style w:type="paragraph" w:customStyle="1" w:styleId="Rubric">
    <w:name w:val="Rubric"/>
    <w:aliases w:val="(Stand / Be Seated)"/>
    <w:basedOn w:val="Normal"/>
    <w:qFormat/>
    <w:rsid w:val="008C57CC"/>
    <w:pPr>
      <w:tabs>
        <w:tab w:val="left" w:pos="450"/>
      </w:tabs>
      <w:ind w:left="450" w:hanging="450"/>
    </w:pPr>
    <w:rPr>
      <w:rFonts w:ascii="Times New Roman" w:hAnsi="Times New Roman" w:cs="Times New Roman"/>
      <w:b/>
      <w:i/>
      <w:color w:val="FF0000"/>
      <w:sz w:val="16"/>
      <w:szCs w:val="20"/>
    </w:rPr>
  </w:style>
  <w:style w:type="paragraph" w:customStyle="1" w:styleId="Ministerwithspace">
    <w:name w:val="Minister (with space)"/>
    <w:basedOn w:val="Normal"/>
    <w:qFormat/>
    <w:rsid w:val="008C57CC"/>
    <w:pPr>
      <w:tabs>
        <w:tab w:val="left" w:pos="450"/>
        <w:tab w:val="left" w:pos="540"/>
      </w:tabs>
      <w:ind w:left="450" w:hanging="450"/>
    </w:pPr>
    <w:rPr>
      <w:rFonts w:ascii="Times New Roman" w:hAnsi="Times New Roman" w:cs="Times New Roman"/>
      <w:sz w:val="20"/>
      <w:szCs w:val="20"/>
    </w:rPr>
  </w:style>
  <w:style w:type="paragraph" w:customStyle="1" w:styleId="Congregationwithspace">
    <w:name w:val="Congregation (with space)"/>
    <w:basedOn w:val="Normal"/>
    <w:qFormat/>
    <w:rsid w:val="008C57CC"/>
    <w:pPr>
      <w:tabs>
        <w:tab w:val="left" w:pos="450"/>
      </w:tabs>
      <w:ind w:left="450" w:hanging="450"/>
    </w:pPr>
    <w:rPr>
      <w:rFonts w:ascii="Times New Roman" w:hAnsi="Times New Roman" w:cs="Times New Roman"/>
      <w:b/>
      <w:sz w:val="20"/>
      <w:szCs w:val="20"/>
    </w:rPr>
  </w:style>
  <w:style w:type="character" w:customStyle="1" w:styleId="Heading3Char">
    <w:name w:val="Heading 3 Char"/>
    <w:basedOn w:val="DefaultParagraphFont"/>
    <w:link w:val="Heading3"/>
    <w:uiPriority w:val="9"/>
    <w:rsid w:val="001D6643"/>
    <w:rPr>
      <w:rFonts w:ascii="Times New Roman" w:hAnsi="Times New Roman" w:cs="Times New Roman"/>
      <w:b/>
      <w:sz w:val="20"/>
      <w:szCs w:val="20"/>
    </w:rPr>
  </w:style>
  <w:style w:type="character" w:customStyle="1" w:styleId="Heading4Char">
    <w:name w:val="Heading 4 Char"/>
    <w:aliases w:val="(no space) Char"/>
    <w:basedOn w:val="DefaultParagraphFont"/>
    <w:link w:val="Heading4"/>
    <w:uiPriority w:val="9"/>
    <w:rsid w:val="008C57CC"/>
    <w:rPr>
      <w:rFonts w:ascii="Times New Roman" w:hAnsi="Times New Roman" w:cs="Times New Roman"/>
      <w:b/>
      <w:sz w:val="20"/>
      <w:szCs w:val="20"/>
    </w:rPr>
  </w:style>
  <w:style w:type="paragraph" w:customStyle="1" w:styleId="Congregationnospace">
    <w:name w:val="Congregation (no space)"/>
    <w:basedOn w:val="Congregationwithspace"/>
    <w:qFormat/>
    <w:rsid w:val="00A769FB"/>
    <w:pPr>
      <w:spacing w:after="0"/>
    </w:pPr>
  </w:style>
  <w:style w:type="paragraph" w:customStyle="1" w:styleId="LessonText10pt">
    <w:name w:val="Lesson Text 10pt"/>
    <w:basedOn w:val="Normal"/>
    <w:qFormat/>
    <w:rsid w:val="001D6643"/>
    <w:pPr>
      <w:jc w:val="both"/>
    </w:pPr>
    <w:rPr>
      <w:rFonts w:ascii="Times New Roman" w:hAnsi="Times New Roman" w:cs="Times New Roman"/>
      <w:sz w:val="20"/>
      <w:szCs w:val="20"/>
    </w:rPr>
  </w:style>
  <w:style w:type="paragraph" w:customStyle="1" w:styleId="LessonText9pt">
    <w:name w:val="Lesson Text 9pt"/>
    <w:basedOn w:val="LessonText10pt"/>
    <w:qFormat/>
    <w:rsid w:val="001D6643"/>
    <w:rPr>
      <w:sz w:val="18"/>
    </w:rPr>
  </w:style>
  <w:style w:type="paragraph" w:customStyle="1" w:styleId="CoverText">
    <w:name w:val="Cover Text"/>
    <w:basedOn w:val="Heading1"/>
    <w:qFormat/>
    <w:rsid w:val="00C31637"/>
    <w:pPr>
      <w:spacing w:after="0"/>
    </w:pPr>
  </w:style>
  <w:style w:type="paragraph" w:styleId="Header">
    <w:name w:val="header"/>
    <w:basedOn w:val="Normal"/>
    <w:link w:val="HeaderChar"/>
    <w:uiPriority w:val="99"/>
    <w:unhideWhenUsed/>
    <w:rsid w:val="00C316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1637"/>
  </w:style>
  <w:style w:type="paragraph" w:styleId="Footer">
    <w:name w:val="footer"/>
    <w:basedOn w:val="Normal"/>
    <w:link w:val="FooterChar"/>
    <w:uiPriority w:val="99"/>
    <w:unhideWhenUsed/>
    <w:rsid w:val="00C316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1637"/>
  </w:style>
  <w:style w:type="paragraph" w:customStyle="1" w:styleId="Ministernospace">
    <w:name w:val="Minister (no space)"/>
    <w:basedOn w:val="Ministerwithspace"/>
    <w:qFormat/>
    <w:rsid w:val="006E4F70"/>
    <w:pPr>
      <w:spacing w:after="0"/>
    </w:pPr>
  </w:style>
  <w:style w:type="table" w:styleId="TableGrid">
    <w:name w:val="Table Grid"/>
    <w:basedOn w:val="TableNormal"/>
    <w:uiPriority w:val="39"/>
    <w:rsid w:val="008D33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A3324"/>
    <w:rPr>
      <w:color w:val="0563C1" w:themeColor="hyperlink"/>
      <w:u w:val="single"/>
    </w:rPr>
  </w:style>
  <w:style w:type="paragraph" w:styleId="FootnoteText">
    <w:name w:val="footnote text"/>
    <w:basedOn w:val="Normal"/>
    <w:link w:val="FootnoteTextChar"/>
    <w:uiPriority w:val="99"/>
    <w:semiHidden/>
    <w:unhideWhenUsed/>
    <w:rsid w:val="00540B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0B82"/>
    <w:rPr>
      <w:sz w:val="20"/>
      <w:szCs w:val="20"/>
    </w:rPr>
  </w:style>
  <w:style w:type="character" w:styleId="FootnoteReference">
    <w:name w:val="footnote reference"/>
    <w:basedOn w:val="DefaultParagraphFont"/>
    <w:uiPriority w:val="99"/>
    <w:semiHidden/>
    <w:unhideWhenUsed/>
    <w:rsid w:val="00540B8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nd/4.0/" TargetMode="External"/><Relationship Id="rId3" Type="http://schemas.openxmlformats.org/officeDocument/2006/relationships/settings" Target="settings.xml"/><Relationship Id="rId7" Type="http://schemas.openxmlformats.org/officeDocument/2006/relationships/hyperlink" Target="http://www.acollectionofprayers.wordpres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str\Downloads\Liturgical%20Bulletin%20Template%20TimesNewRoman%2010pt%20CW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D0D66B-CC10-4268-8F33-087F0F9DF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Liturgical Bulletin Template TimesNewRoman 10pt CWS.dotx</Template>
  <TotalTime>84</TotalTime>
  <Pages>11</Pages>
  <Words>2842</Words>
  <Characters>16200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Stratman</dc:creator>
  <cp:keywords/>
  <dc:description/>
  <cp:lastModifiedBy>Paul Stratman</cp:lastModifiedBy>
  <cp:revision>5</cp:revision>
  <cp:lastPrinted>2017-05-16T14:06:00Z</cp:lastPrinted>
  <dcterms:created xsi:type="dcterms:W3CDTF">2017-05-17T11:13:00Z</dcterms:created>
  <dcterms:modified xsi:type="dcterms:W3CDTF">2017-06-02T19:54:00Z</dcterms:modified>
</cp:coreProperties>
</file>